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FDF0B" w14:textId="77777777" w:rsidR="008642EB" w:rsidRPr="00A30095" w:rsidRDefault="00812171" w:rsidP="005B508F">
      <w:pPr>
        <w:jc w:val="center"/>
        <w:rPr>
          <w:rFonts w:cs="Arial"/>
          <w:b/>
          <w:sz w:val="32"/>
          <w:szCs w:val="32"/>
          <w:u w:val="single"/>
        </w:rPr>
      </w:pPr>
      <w:r w:rsidRPr="001C7532">
        <w:rPr>
          <w:rFonts w:cs="Arial"/>
          <w:b/>
          <w:sz w:val="36"/>
          <w:szCs w:val="40"/>
          <w:u w:val="single"/>
        </w:rPr>
        <w:br/>
      </w:r>
      <w:r w:rsidRPr="001C7532">
        <w:rPr>
          <w:rFonts w:cs="Arial"/>
          <w:b/>
          <w:sz w:val="36"/>
          <w:szCs w:val="40"/>
          <w:u w:val="single"/>
        </w:rPr>
        <w:br/>
      </w:r>
      <w:r w:rsidRPr="00A30095">
        <w:rPr>
          <w:rFonts w:cs="Arial"/>
          <w:b/>
          <w:sz w:val="32"/>
          <w:szCs w:val="32"/>
          <w:u w:val="single"/>
        </w:rPr>
        <w:t xml:space="preserve">Manchester Deaf Centre - </w:t>
      </w:r>
      <w:r w:rsidR="00856D43" w:rsidRPr="00A30095">
        <w:rPr>
          <w:rFonts w:cs="Arial"/>
          <w:b/>
          <w:sz w:val="32"/>
          <w:szCs w:val="32"/>
          <w:u w:val="single"/>
        </w:rPr>
        <w:t>Room</w:t>
      </w:r>
      <w:r w:rsidR="00D317E2" w:rsidRPr="00A30095">
        <w:rPr>
          <w:rFonts w:cs="Arial"/>
          <w:b/>
          <w:sz w:val="32"/>
          <w:szCs w:val="32"/>
          <w:u w:val="single"/>
        </w:rPr>
        <w:t xml:space="preserve"> Hire</w:t>
      </w:r>
      <w:r w:rsidR="00856D43" w:rsidRPr="00A30095">
        <w:rPr>
          <w:rFonts w:cs="Arial"/>
          <w:b/>
          <w:sz w:val="32"/>
          <w:szCs w:val="32"/>
          <w:u w:val="single"/>
        </w:rPr>
        <w:t xml:space="preserve"> Request Form</w:t>
      </w:r>
    </w:p>
    <w:p w14:paraId="32DFDF0C" w14:textId="77777777" w:rsidR="003E776D" w:rsidRPr="00A30095" w:rsidRDefault="003E776D" w:rsidP="00C37CC8">
      <w:pPr>
        <w:jc w:val="center"/>
        <w:rPr>
          <w:rFonts w:cs="Arial"/>
          <w:b/>
          <w:sz w:val="36"/>
          <w:szCs w:val="36"/>
        </w:rPr>
      </w:pP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2"/>
        <w:gridCol w:w="2323"/>
        <w:gridCol w:w="1161"/>
        <w:gridCol w:w="1162"/>
        <w:gridCol w:w="2323"/>
      </w:tblGrid>
      <w:tr w:rsidR="00206DC8" w:rsidRPr="00A30095" w14:paraId="32DFDF10" w14:textId="77777777" w:rsidTr="00BF5D5E">
        <w:trPr>
          <w:trHeight w:val="526"/>
          <w:jc w:val="center"/>
        </w:trPr>
        <w:tc>
          <w:tcPr>
            <w:tcW w:w="3172" w:type="dxa"/>
            <w:shd w:val="clear" w:color="auto" w:fill="auto"/>
          </w:tcPr>
          <w:p w14:paraId="32DFDF0D" w14:textId="77777777" w:rsidR="00812171" w:rsidRPr="00A30095" w:rsidRDefault="00812171" w:rsidP="001D5852">
            <w:pPr>
              <w:rPr>
                <w:rFonts w:cs="Arial"/>
                <w:b/>
                <w:szCs w:val="22"/>
              </w:rPr>
            </w:pPr>
            <w:r w:rsidRPr="00A30095">
              <w:rPr>
                <w:rFonts w:cs="Arial"/>
                <w:b/>
                <w:szCs w:val="22"/>
              </w:rPr>
              <w:t xml:space="preserve">Person Enquiring / Booking </w:t>
            </w:r>
          </w:p>
          <w:p w14:paraId="32DFDF0E" w14:textId="77777777" w:rsidR="009452AC" w:rsidRPr="00A30095" w:rsidRDefault="009452AC" w:rsidP="001D5852">
            <w:pPr>
              <w:rPr>
                <w:rFonts w:cs="Arial"/>
                <w:b/>
                <w:szCs w:val="22"/>
              </w:rPr>
            </w:pPr>
          </w:p>
        </w:tc>
        <w:tc>
          <w:tcPr>
            <w:tcW w:w="6969" w:type="dxa"/>
            <w:gridSpan w:val="4"/>
            <w:shd w:val="clear" w:color="auto" w:fill="auto"/>
          </w:tcPr>
          <w:p w14:paraId="32DFDF0F" w14:textId="77777777" w:rsidR="00812171" w:rsidRPr="00A30095" w:rsidRDefault="00812171" w:rsidP="001D5852">
            <w:pPr>
              <w:rPr>
                <w:rFonts w:cs="Arial"/>
                <w:b/>
                <w:szCs w:val="22"/>
              </w:rPr>
            </w:pPr>
          </w:p>
        </w:tc>
      </w:tr>
      <w:tr w:rsidR="00206DC8" w:rsidRPr="00A30095" w14:paraId="32DFDF14" w14:textId="77777777" w:rsidTr="00BF5D5E">
        <w:trPr>
          <w:trHeight w:val="341"/>
          <w:jc w:val="center"/>
        </w:trPr>
        <w:tc>
          <w:tcPr>
            <w:tcW w:w="3172" w:type="dxa"/>
            <w:shd w:val="clear" w:color="auto" w:fill="auto"/>
          </w:tcPr>
          <w:p w14:paraId="32DFDF11" w14:textId="77777777" w:rsidR="00812171" w:rsidRPr="00A30095" w:rsidRDefault="009452AC" w:rsidP="001D5852">
            <w:pPr>
              <w:rPr>
                <w:rFonts w:cs="Arial"/>
                <w:b/>
                <w:szCs w:val="22"/>
              </w:rPr>
            </w:pPr>
            <w:r w:rsidRPr="00A30095">
              <w:rPr>
                <w:rFonts w:cs="Arial"/>
                <w:b/>
                <w:szCs w:val="22"/>
              </w:rPr>
              <w:t>Name of c</w:t>
            </w:r>
            <w:r w:rsidR="00812171" w:rsidRPr="00A30095">
              <w:rPr>
                <w:rFonts w:cs="Arial"/>
                <w:b/>
                <w:szCs w:val="22"/>
              </w:rPr>
              <w:t>ompany</w:t>
            </w:r>
            <w:r w:rsidRPr="00A30095">
              <w:rPr>
                <w:rFonts w:cs="Arial"/>
                <w:b/>
                <w:szCs w:val="22"/>
              </w:rPr>
              <w:t xml:space="preserve"> / organisation /</w:t>
            </w:r>
            <w:r w:rsidR="003F4933" w:rsidRPr="00A30095">
              <w:rPr>
                <w:rFonts w:cs="Arial"/>
                <w:b/>
                <w:szCs w:val="22"/>
              </w:rPr>
              <w:t xml:space="preserve"> </w:t>
            </w:r>
            <w:r w:rsidRPr="00A30095">
              <w:rPr>
                <w:rFonts w:cs="Arial"/>
                <w:b/>
                <w:szCs w:val="22"/>
              </w:rPr>
              <w:t xml:space="preserve">group </w:t>
            </w:r>
          </w:p>
          <w:p w14:paraId="32DFDF12" w14:textId="77777777" w:rsidR="00B907D3" w:rsidRPr="00A30095" w:rsidRDefault="00B907D3" w:rsidP="001D5852">
            <w:pPr>
              <w:rPr>
                <w:rFonts w:cs="Arial"/>
                <w:b/>
                <w:szCs w:val="22"/>
              </w:rPr>
            </w:pPr>
          </w:p>
        </w:tc>
        <w:tc>
          <w:tcPr>
            <w:tcW w:w="6969" w:type="dxa"/>
            <w:gridSpan w:val="4"/>
            <w:shd w:val="clear" w:color="auto" w:fill="auto"/>
          </w:tcPr>
          <w:p w14:paraId="32DFDF13" w14:textId="77777777" w:rsidR="00812171" w:rsidRPr="00A30095" w:rsidRDefault="00812171" w:rsidP="001D5852">
            <w:pPr>
              <w:rPr>
                <w:rFonts w:cs="Arial"/>
                <w:b/>
                <w:szCs w:val="22"/>
              </w:rPr>
            </w:pPr>
          </w:p>
        </w:tc>
      </w:tr>
      <w:tr w:rsidR="00206DC8" w:rsidRPr="00A30095" w14:paraId="32DFDF18" w14:textId="77777777" w:rsidTr="00BF5D5E">
        <w:trPr>
          <w:trHeight w:val="341"/>
          <w:jc w:val="center"/>
        </w:trPr>
        <w:tc>
          <w:tcPr>
            <w:tcW w:w="3172" w:type="dxa"/>
            <w:shd w:val="clear" w:color="auto" w:fill="auto"/>
          </w:tcPr>
          <w:p w14:paraId="32DFDF15" w14:textId="77777777" w:rsidR="00812171" w:rsidRPr="00A30095" w:rsidRDefault="00812171" w:rsidP="001D5852">
            <w:pPr>
              <w:rPr>
                <w:rFonts w:cs="Arial"/>
                <w:b/>
                <w:szCs w:val="22"/>
              </w:rPr>
            </w:pPr>
            <w:r w:rsidRPr="00A30095">
              <w:rPr>
                <w:rFonts w:cs="Arial"/>
                <w:b/>
                <w:szCs w:val="22"/>
              </w:rPr>
              <w:t>Email</w:t>
            </w:r>
          </w:p>
          <w:p w14:paraId="32DFDF16" w14:textId="77777777" w:rsidR="00B907D3" w:rsidRPr="00A30095" w:rsidRDefault="00B907D3" w:rsidP="001D5852">
            <w:pPr>
              <w:rPr>
                <w:rFonts w:cs="Arial"/>
                <w:b/>
                <w:szCs w:val="22"/>
              </w:rPr>
            </w:pPr>
          </w:p>
        </w:tc>
        <w:tc>
          <w:tcPr>
            <w:tcW w:w="6969" w:type="dxa"/>
            <w:gridSpan w:val="4"/>
            <w:shd w:val="clear" w:color="auto" w:fill="auto"/>
          </w:tcPr>
          <w:p w14:paraId="32DFDF17" w14:textId="77777777" w:rsidR="00812171" w:rsidRPr="00A30095" w:rsidRDefault="00812171" w:rsidP="001D5852">
            <w:pPr>
              <w:rPr>
                <w:rFonts w:cs="Arial"/>
                <w:b/>
                <w:szCs w:val="22"/>
              </w:rPr>
            </w:pPr>
          </w:p>
        </w:tc>
      </w:tr>
      <w:tr w:rsidR="00206DC8" w:rsidRPr="00A30095" w14:paraId="32DFDF1C" w14:textId="77777777" w:rsidTr="00BF5D5E">
        <w:trPr>
          <w:trHeight w:val="355"/>
          <w:jc w:val="center"/>
        </w:trPr>
        <w:tc>
          <w:tcPr>
            <w:tcW w:w="3172" w:type="dxa"/>
            <w:shd w:val="clear" w:color="auto" w:fill="auto"/>
          </w:tcPr>
          <w:p w14:paraId="32DFDF19" w14:textId="77777777" w:rsidR="00812171" w:rsidRPr="00A30095" w:rsidRDefault="00812171" w:rsidP="001D5852">
            <w:pPr>
              <w:rPr>
                <w:rFonts w:cs="Arial"/>
                <w:b/>
                <w:szCs w:val="22"/>
              </w:rPr>
            </w:pPr>
            <w:r w:rsidRPr="00A30095">
              <w:rPr>
                <w:rFonts w:cs="Arial"/>
                <w:b/>
                <w:szCs w:val="22"/>
              </w:rPr>
              <w:t>Phone Number</w:t>
            </w:r>
          </w:p>
          <w:p w14:paraId="32DFDF1A" w14:textId="77777777" w:rsidR="00B907D3" w:rsidRPr="00A30095" w:rsidRDefault="00B907D3" w:rsidP="001D5852">
            <w:pPr>
              <w:rPr>
                <w:rFonts w:cs="Arial"/>
                <w:b/>
                <w:szCs w:val="22"/>
              </w:rPr>
            </w:pPr>
          </w:p>
        </w:tc>
        <w:tc>
          <w:tcPr>
            <w:tcW w:w="6969" w:type="dxa"/>
            <w:gridSpan w:val="4"/>
            <w:shd w:val="clear" w:color="auto" w:fill="auto"/>
          </w:tcPr>
          <w:p w14:paraId="32DFDF1B" w14:textId="77777777" w:rsidR="00812171" w:rsidRPr="00A30095" w:rsidRDefault="00812171" w:rsidP="001D5852">
            <w:pPr>
              <w:rPr>
                <w:rFonts w:cs="Arial"/>
                <w:b/>
                <w:szCs w:val="22"/>
              </w:rPr>
            </w:pPr>
          </w:p>
        </w:tc>
      </w:tr>
      <w:tr w:rsidR="00B907D3" w:rsidRPr="00A30095" w14:paraId="32DFDF20" w14:textId="77777777" w:rsidTr="00BF5D5E">
        <w:trPr>
          <w:trHeight w:val="355"/>
          <w:jc w:val="center"/>
        </w:trPr>
        <w:tc>
          <w:tcPr>
            <w:tcW w:w="3172" w:type="dxa"/>
            <w:shd w:val="clear" w:color="auto" w:fill="auto"/>
          </w:tcPr>
          <w:p w14:paraId="32DFDF1D" w14:textId="77777777" w:rsidR="00B907D3" w:rsidRPr="00A30095" w:rsidRDefault="00B907D3" w:rsidP="001D5852">
            <w:pPr>
              <w:rPr>
                <w:rFonts w:cs="Arial"/>
                <w:b/>
                <w:szCs w:val="22"/>
              </w:rPr>
            </w:pPr>
            <w:r w:rsidRPr="00A30095">
              <w:rPr>
                <w:rFonts w:cs="Arial"/>
                <w:b/>
                <w:szCs w:val="22"/>
              </w:rPr>
              <w:t xml:space="preserve">Date(s) Requested </w:t>
            </w:r>
          </w:p>
          <w:p w14:paraId="32DFDF1E" w14:textId="77777777" w:rsidR="00B907D3" w:rsidRPr="00A30095" w:rsidRDefault="00B907D3" w:rsidP="001D5852">
            <w:pPr>
              <w:rPr>
                <w:rFonts w:cs="Arial"/>
                <w:b/>
                <w:szCs w:val="22"/>
              </w:rPr>
            </w:pPr>
          </w:p>
        </w:tc>
        <w:tc>
          <w:tcPr>
            <w:tcW w:w="6969" w:type="dxa"/>
            <w:gridSpan w:val="4"/>
            <w:shd w:val="clear" w:color="auto" w:fill="auto"/>
          </w:tcPr>
          <w:p w14:paraId="32DFDF1F" w14:textId="77777777" w:rsidR="00B907D3" w:rsidRPr="00A30095" w:rsidRDefault="00B907D3" w:rsidP="001D5852">
            <w:pPr>
              <w:rPr>
                <w:rFonts w:cs="Arial"/>
                <w:b/>
                <w:szCs w:val="22"/>
              </w:rPr>
            </w:pPr>
          </w:p>
        </w:tc>
      </w:tr>
      <w:tr w:rsidR="00B907D3" w:rsidRPr="00A30095" w14:paraId="32DFDF24" w14:textId="77777777" w:rsidTr="00BF5D5E">
        <w:trPr>
          <w:trHeight w:val="355"/>
          <w:jc w:val="center"/>
        </w:trPr>
        <w:tc>
          <w:tcPr>
            <w:tcW w:w="3172" w:type="dxa"/>
            <w:shd w:val="clear" w:color="auto" w:fill="auto"/>
          </w:tcPr>
          <w:p w14:paraId="32DFDF21" w14:textId="77777777" w:rsidR="00B907D3" w:rsidRPr="00A30095" w:rsidRDefault="00B907D3" w:rsidP="001D5852">
            <w:pPr>
              <w:rPr>
                <w:rFonts w:cs="Arial"/>
                <w:b/>
                <w:szCs w:val="22"/>
              </w:rPr>
            </w:pPr>
            <w:r w:rsidRPr="00A30095">
              <w:rPr>
                <w:rFonts w:cs="Arial"/>
                <w:b/>
                <w:szCs w:val="22"/>
              </w:rPr>
              <w:t xml:space="preserve">Time(s) Requested </w:t>
            </w:r>
          </w:p>
          <w:p w14:paraId="32DFDF22" w14:textId="77777777" w:rsidR="00B907D3" w:rsidRPr="00A30095" w:rsidRDefault="00B907D3" w:rsidP="001D5852">
            <w:pPr>
              <w:rPr>
                <w:rFonts w:cs="Arial"/>
                <w:b/>
                <w:szCs w:val="22"/>
              </w:rPr>
            </w:pPr>
          </w:p>
        </w:tc>
        <w:tc>
          <w:tcPr>
            <w:tcW w:w="6969" w:type="dxa"/>
            <w:gridSpan w:val="4"/>
            <w:shd w:val="clear" w:color="auto" w:fill="auto"/>
          </w:tcPr>
          <w:p w14:paraId="32DFDF23" w14:textId="77777777" w:rsidR="00B907D3" w:rsidRPr="00A30095" w:rsidRDefault="00B907D3" w:rsidP="001D5852">
            <w:pPr>
              <w:rPr>
                <w:rFonts w:cs="Arial"/>
                <w:b/>
                <w:szCs w:val="22"/>
              </w:rPr>
            </w:pPr>
          </w:p>
        </w:tc>
      </w:tr>
      <w:tr w:rsidR="000C50FA" w:rsidRPr="00A30095" w14:paraId="32DFDF28" w14:textId="77777777" w:rsidTr="00BF5D5E">
        <w:trPr>
          <w:trHeight w:val="355"/>
          <w:jc w:val="center"/>
        </w:trPr>
        <w:tc>
          <w:tcPr>
            <w:tcW w:w="3172" w:type="dxa"/>
            <w:shd w:val="clear" w:color="auto" w:fill="auto"/>
          </w:tcPr>
          <w:p w14:paraId="32DFDF25" w14:textId="77777777" w:rsidR="000C50FA" w:rsidRPr="00A30095" w:rsidRDefault="000C50FA" w:rsidP="001D5852">
            <w:pPr>
              <w:rPr>
                <w:rFonts w:cs="Arial"/>
                <w:b/>
                <w:szCs w:val="22"/>
              </w:rPr>
            </w:pPr>
            <w:r w:rsidRPr="00A30095">
              <w:rPr>
                <w:rFonts w:cs="Arial"/>
                <w:b/>
                <w:szCs w:val="22"/>
              </w:rPr>
              <w:t>Number of Attendees</w:t>
            </w:r>
          </w:p>
          <w:p w14:paraId="32DFDF26" w14:textId="77777777" w:rsidR="000C50FA" w:rsidRPr="00A30095" w:rsidRDefault="000C50FA" w:rsidP="001D5852">
            <w:pPr>
              <w:rPr>
                <w:rFonts w:cs="Arial"/>
                <w:b/>
                <w:szCs w:val="22"/>
              </w:rPr>
            </w:pPr>
          </w:p>
        </w:tc>
        <w:tc>
          <w:tcPr>
            <w:tcW w:w="6969" w:type="dxa"/>
            <w:gridSpan w:val="4"/>
            <w:shd w:val="clear" w:color="auto" w:fill="auto"/>
          </w:tcPr>
          <w:p w14:paraId="32DFDF27" w14:textId="77777777" w:rsidR="000C50FA" w:rsidRPr="00A30095" w:rsidRDefault="000C50FA" w:rsidP="001D5852">
            <w:pPr>
              <w:rPr>
                <w:rFonts w:cs="Arial"/>
                <w:b/>
                <w:szCs w:val="22"/>
              </w:rPr>
            </w:pPr>
          </w:p>
        </w:tc>
      </w:tr>
      <w:tr w:rsidR="009452AC" w:rsidRPr="00A30095" w14:paraId="32DFDF2C" w14:textId="77777777" w:rsidTr="00BF5D5E">
        <w:trPr>
          <w:trHeight w:val="355"/>
          <w:jc w:val="center"/>
        </w:trPr>
        <w:tc>
          <w:tcPr>
            <w:tcW w:w="3172" w:type="dxa"/>
            <w:shd w:val="clear" w:color="auto" w:fill="auto"/>
          </w:tcPr>
          <w:p w14:paraId="32DFDF29" w14:textId="77777777" w:rsidR="009452AC" w:rsidRPr="00A30095" w:rsidRDefault="009452AC" w:rsidP="001D5852">
            <w:pPr>
              <w:rPr>
                <w:rFonts w:cs="Arial"/>
                <w:b/>
                <w:szCs w:val="22"/>
              </w:rPr>
            </w:pPr>
            <w:r w:rsidRPr="00A30095">
              <w:rPr>
                <w:rFonts w:cs="Arial"/>
                <w:b/>
                <w:szCs w:val="22"/>
              </w:rPr>
              <w:t>Name of Event (if appropriate)</w:t>
            </w:r>
          </w:p>
          <w:p w14:paraId="32DFDF2A" w14:textId="77777777" w:rsidR="009452AC" w:rsidRPr="00A30095" w:rsidRDefault="009452AC" w:rsidP="001D5852">
            <w:pPr>
              <w:rPr>
                <w:rFonts w:cs="Arial"/>
                <w:b/>
                <w:szCs w:val="22"/>
              </w:rPr>
            </w:pPr>
          </w:p>
        </w:tc>
        <w:tc>
          <w:tcPr>
            <w:tcW w:w="6969" w:type="dxa"/>
            <w:gridSpan w:val="4"/>
            <w:shd w:val="clear" w:color="auto" w:fill="auto"/>
          </w:tcPr>
          <w:p w14:paraId="32DFDF2B" w14:textId="77777777" w:rsidR="009452AC" w:rsidRPr="00A30095" w:rsidRDefault="009452AC" w:rsidP="001D5852">
            <w:pPr>
              <w:rPr>
                <w:rFonts w:cs="Arial"/>
                <w:b/>
                <w:szCs w:val="22"/>
              </w:rPr>
            </w:pPr>
          </w:p>
        </w:tc>
      </w:tr>
      <w:tr w:rsidR="000C50FA" w:rsidRPr="00A30095" w14:paraId="32DFDF30" w14:textId="77777777" w:rsidTr="00BF5D5E">
        <w:trPr>
          <w:trHeight w:val="355"/>
          <w:jc w:val="center"/>
        </w:trPr>
        <w:tc>
          <w:tcPr>
            <w:tcW w:w="3172" w:type="dxa"/>
            <w:shd w:val="clear" w:color="auto" w:fill="auto"/>
          </w:tcPr>
          <w:p w14:paraId="32DFDF2D" w14:textId="77777777" w:rsidR="000C50FA" w:rsidRPr="00A30095" w:rsidRDefault="009452AC" w:rsidP="000C50FA">
            <w:pPr>
              <w:rPr>
                <w:rFonts w:cs="Arial"/>
                <w:b/>
                <w:szCs w:val="22"/>
              </w:rPr>
            </w:pPr>
            <w:r w:rsidRPr="00A30095">
              <w:rPr>
                <w:rFonts w:cs="Arial"/>
                <w:b/>
                <w:szCs w:val="22"/>
              </w:rPr>
              <w:t>Type</w:t>
            </w:r>
            <w:r w:rsidR="000C50FA" w:rsidRPr="00A30095">
              <w:rPr>
                <w:rFonts w:cs="Arial"/>
                <w:b/>
                <w:szCs w:val="22"/>
              </w:rPr>
              <w:t xml:space="preserve"> of </w:t>
            </w:r>
            <w:r w:rsidRPr="00A30095">
              <w:rPr>
                <w:rFonts w:cs="Arial"/>
                <w:b/>
                <w:szCs w:val="22"/>
              </w:rPr>
              <w:t>E</w:t>
            </w:r>
            <w:r w:rsidR="000C50FA" w:rsidRPr="00A30095">
              <w:rPr>
                <w:rFonts w:cs="Arial"/>
                <w:b/>
                <w:szCs w:val="22"/>
              </w:rPr>
              <w:t xml:space="preserve">vent </w:t>
            </w:r>
            <w:r w:rsidRPr="00A30095">
              <w:rPr>
                <w:rFonts w:cs="Arial"/>
                <w:b/>
                <w:szCs w:val="22"/>
              </w:rPr>
              <w:t>(</w:t>
            </w:r>
            <w:proofErr w:type="spellStart"/>
            <w:r w:rsidRPr="00A30095">
              <w:rPr>
                <w:rFonts w:cs="Arial"/>
                <w:b/>
                <w:szCs w:val="22"/>
              </w:rPr>
              <w:t>eg</w:t>
            </w:r>
            <w:proofErr w:type="spellEnd"/>
            <w:r w:rsidRPr="00A30095">
              <w:rPr>
                <w:rFonts w:cs="Arial"/>
                <w:b/>
                <w:szCs w:val="22"/>
              </w:rPr>
              <w:t xml:space="preserve"> conference, meeting, fundraiser, training, etc)</w:t>
            </w:r>
          </w:p>
          <w:p w14:paraId="32DFDF2E" w14:textId="77777777" w:rsidR="000C50FA" w:rsidRPr="00A30095" w:rsidRDefault="000C50FA" w:rsidP="001D5852">
            <w:pPr>
              <w:rPr>
                <w:rFonts w:cs="Arial"/>
                <w:b/>
                <w:szCs w:val="22"/>
              </w:rPr>
            </w:pPr>
          </w:p>
        </w:tc>
        <w:tc>
          <w:tcPr>
            <w:tcW w:w="6969" w:type="dxa"/>
            <w:gridSpan w:val="4"/>
            <w:shd w:val="clear" w:color="auto" w:fill="auto"/>
          </w:tcPr>
          <w:p w14:paraId="32DFDF2F" w14:textId="77777777" w:rsidR="000C50FA" w:rsidRPr="00A30095" w:rsidRDefault="000C50FA" w:rsidP="001D5852">
            <w:pPr>
              <w:rPr>
                <w:rFonts w:cs="Arial"/>
                <w:b/>
                <w:szCs w:val="22"/>
              </w:rPr>
            </w:pPr>
          </w:p>
        </w:tc>
      </w:tr>
      <w:tr w:rsidR="00206DC8" w:rsidRPr="00A30095" w14:paraId="32DFDF35" w14:textId="77777777" w:rsidTr="00BF5D5E">
        <w:trPr>
          <w:trHeight w:val="1908"/>
          <w:jc w:val="center"/>
        </w:trPr>
        <w:tc>
          <w:tcPr>
            <w:tcW w:w="3172" w:type="dxa"/>
            <w:shd w:val="clear" w:color="auto" w:fill="auto"/>
          </w:tcPr>
          <w:p w14:paraId="32DFDF31" w14:textId="77777777" w:rsidR="00812171" w:rsidRPr="00A30095" w:rsidRDefault="00812171" w:rsidP="001D5852">
            <w:pPr>
              <w:rPr>
                <w:rFonts w:cs="Arial"/>
                <w:b/>
                <w:szCs w:val="22"/>
              </w:rPr>
            </w:pPr>
            <w:r w:rsidRPr="00A30095">
              <w:rPr>
                <w:rFonts w:cs="Arial"/>
                <w:b/>
                <w:szCs w:val="22"/>
              </w:rPr>
              <w:t xml:space="preserve">Room(s) Requested – Please delete </w:t>
            </w:r>
            <w:r w:rsidR="00B907D3" w:rsidRPr="00A30095">
              <w:rPr>
                <w:rFonts w:cs="Arial"/>
                <w:b/>
                <w:szCs w:val="22"/>
              </w:rPr>
              <w:t xml:space="preserve">/ highlight </w:t>
            </w:r>
            <w:r w:rsidRPr="00A30095">
              <w:rPr>
                <w:rFonts w:cs="Arial"/>
                <w:b/>
                <w:szCs w:val="22"/>
              </w:rPr>
              <w:t xml:space="preserve">as appropriate </w:t>
            </w:r>
          </w:p>
        </w:tc>
        <w:tc>
          <w:tcPr>
            <w:tcW w:w="6969" w:type="dxa"/>
            <w:gridSpan w:val="4"/>
            <w:shd w:val="clear" w:color="auto" w:fill="auto"/>
          </w:tcPr>
          <w:p w14:paraId="32DFDF32" w14:textId="77777777" w:rsidR="00812171" w:rsidRPr="00A30095" w:rsidRDefault="002A6E9A" w:rsidP="001D5852">
            <w:pPr>
              <w:rPr>
                <w:rFonts w:cs="Arial"/>
                <w:szCs w:val="22"/>
              </w:rPr>
            </w:pPr>
            <w:r w:rsidRPr="00A30095">
              <w:rPr>
                <w:rFonts w:cs="Arial"/>
                <w:szCs w:val="22"/>
              </w:rPr>
              <w:t>Teddy Webb Hall (Large)</w:t>
            </w:r>
            <w:r w:rsidRPr="00A30095">
              <w:rPr>
                <w:rFonts w:cs="Arial"/>
                <w:szCs w:val="22"/>
              </w:rPr>
              <w:br/>
              <w:t xml:space="preserve">Teddy Webb </w:t>
            </w:r>
            <w:r w:rsidR="00812171" w:rsidRPr="00A30095">
              <w:rPr>
                <w:rFonts w:cs="Arial"/>
                <w:szCs w:val="22"/>
              </w:rPr>
              <w:t xml:space="preserve">Hall </w:t>
            </w:r>
            <w:r w:rsidRPr="00A30095">
              <w:rPr>
                <w:rFonts w:cs="Arial"/>
                <w:szCs w:val="22"/>
              </w:rPr>
              <w:t>(Small)</w:t>
            </w:r>
            <w:r w:rsidRPr="00A30095">
              <w:rPr>
                <w:rFonts w:cs="Arial"/>
                <w:szCs w:val="22"/>
              </w:rPr>
              <w:br/>
              <w:t xml:space="preserve">Teddy Webb </w:t>
            </w:r>
            <w:r w:rsidR="00233D24" w:rsidRPr="00A30095">
              <w:rPr>
                <w:rFonts w:cs="Arial"/>
                <w:szCs w:val="22"/>
              </w:rPr>
              <w:t xml:space="preserve">Hall (Whole) </w:t>
            </w:r>
            <w:r w:rsidR="00233D24" w:rsidRPr="00A30095">
              <w:rPr>
                <w:rFonts w:cs="Arial"/>
                <w:szCs w:val="22"/>
              </w:rPr>
              <w:br/>
              <w:t xml:space="preserve">Kitchen </w:t>
            </w:r>
            <w:r w:rsidR="00233D24" w:rsidRPr="00A30095">
              <w:rPr>
                <w:rFonts w:cs="Arial"/>
                <w:szCs w:val="22"/>
              </w:rPr>
              <w:br/>
            </w:r>
            <w:r w:rsidR="00812171" w:rsidRPr="00A30095">
              <w:rPr>
                <w:rFonts w:cs="Arial"/>
                <w:szCs w:val="22"/>
              </w:rPr>
              <w:t>Lounge</w:t>
            </w:r>
            <w:r w:rsidR="00DA1D27" w:rsidRPr="00A30095">
              <w:rPr>
                <w:rFonts w:cs="Arial"/>
                <w:szCs w:val="22"/>
              </w:rPr>
              <w:t xml:space="preserve"> / Riley’s Bar </w:t>
            </w:r>
            <w:r w:rsidR="00812171" w:rsidRPr="00A30095">
              <w:rPr>
                <w:rFonts w:cs="Arial"/>
                <w:szCs w:val="22"/>
              </w:rPr>
              <w:br/>
            </w:r>
            <w:r w:rsidR="00D77B11" w:rsidRPr="00A30095">
              <w:rPr>
                <w:rFonts w:cs="Arial"/>
                <w:szCs w:val="22"/>
              </w:rPr>
              <w:t xml:space="preserve">Meeting Room </w:t>
            </w:r>
            <w:r w:rsidR="00DA1D27" w:rsidRPr="00A30095">
              <w:rPr>
                <w:rFonts w:cs="Arial"/>
                <w:szCs w:val="22"/>
              </w:rPr>
              <w:t>2</w:t>
            </w:r>
          </w:p>
          <w:p w14:paraId="32DFDF33" w14:textId="77777777" w:rsidR="00D77B11" w:rsidRPr="00A30095" w:rsidRDefault="00D77B11" w:rsidP="001D5852">
            <w:pPr>
              <w:rPr>
                <w:rFonts w:cs="Arial"/>
                <w:szCs w:val="22"/>
              </w:rPr>
            </w:pPr>
            <w:r w:rsidRPr="00A30095">
              <w:rPr>
                <w:rFonts w:cs="Arial"/>
                <w:szCs w:val="22"/>
              </w:rPr>
              <w:t>Youth Space</w:t>
            </w:r>
          </w:p>
          <w:p w14:paraId="32DFDF34" w14:textId="77777777" w:rsidR="00766D30" w:rsidRPr="00A30095" w:rsidRDefault="00766D30" w:rsidP="001D5852">
            <w:pPr>
              <w:rPr>
                <w:rFonts w:cs="Arial"/>
                <w:szCs w:val="22"/>
              </w:rPr>
            </w:pPr>
          </w:p>
        </w:tc>
      </w:tr>
      <w:tr w:rsidR="00206DC8" w:rsidRPr="00A30095" w14:paraId="32DFDF3D" w14:textId="77777777" w:rsidTr="00BF5D5E">
        <w:trPr>
          <w:trHeight w:val="255"/>
          <w:jc w:val="center"/>
        </w:trPr>
        <w:tc>
          <w:tcPr>
            <w:tcW w:w="3172" w:type="dxa"/>
            <w:shd w:val="clear" w:color="auto" w:fill="auto"/>
          </w:tcPr>
          <w:p w14:paraId="32DFDF36" w14:textId="77777777" w:rsidR="00812171" w:rsidRPr="00A30095" w:rsidRDefault="00B907D3" w:rsidP="001D5852">
            <w:pPr>
              <w:rPr>
                <w:rFonts w:cs="Arial"/>
                <w:b/>
                <w:szCs w:val="22"/>
              </w:rPr>
            </w:pPr>
            <w:r w:rsidRPr="00A30095">
              <w:rPr>
                <w:rFonts w:cs="Arial"/>
                <w:b/>
                <w:szCs w:val="22"/>
              </w:rPr>
              <w:t xml:space="preserve">Room Set Up / Layout </w:t>
            </w:r>
            <w:r w:rsidR="00812171" w:rsidRPr="00A30095">
              <w:rPr>
                <w:rFonts w:cs="Arial"/>
                <w:b/>
                <w:szCs w:val="22"/>
              </w:rPr>
              <w:t xml:space="preserve">– Please delete </w:t>
            </w:r>
            <w:r w:rsidRPr="00A30095">
              <w:rPr>
                <w:rFonts w:cs="Arial"/>
                <w:b/>
                <w:szCs w:val="22"/>
              </w:rPr>
              <w:t xml:space="preserve">/ highlight </w:t>
            </w:r>
            <w:r w:rsidR="00812171" w:rsidRPr="00A30095">
              <w:rPr>
                <w:rFonts w:cs="Arial"/>
                <w:b/>
                <w:szCs w:val="22"/>
              </w:rPr>
              <w:t>as appropriate</w:t>
            </w:r>
          </w:p>
        </w:tc>
        <w:tc>
          <w:tcPr>
            <w:tcW w:w="6969" w:type="dxa"/>
            <w:gridSpan w:val="4"/>
            <w:shd w:val="clear" w:color="auto" w:fill="auto"/>
          </w:tcPr>
          <w:p w14:paraId="32DFDF37" w14:textId="77777777" w:rsidR="00812171" w:rsidRPr="00A30095" w:rsidRDefault="00812171" w:rsidP="001D5852">
            <w:pPr>
              <w:rPr>
                <w:rFonts w:cs="Arial"/>
                <w:szCs w:val="22"/>
              </w:rPr>
            </w:pPr>
            <w:r w:rsidRPr="00A30095">
              <w:rPr>
                <w:rFonts w:cs="Arial"/>
                <w:szCs w:val="22"/>
              </w:rPr>
              <w:t>Blank Canvas</w:t>
            </w:r>
            <w:r w:rsidRPr="00A30095">
              <w:rPr>
                <w:rFonts w:cs="Arial"/>
                <w:szCs w:val="22"/>
              </w:rPr>
              <w:br/>
              <w:t>U Shape with tables</w:t>
            </w:r>
            <w:r w:rsidRPr="00A30095">
              <w:rPr>
                <w:rFonts w:cs="Arial"/>
                <w:szCs w:val="22"/>
              </w:rPr>
              <w:br/>
              <w:t xml:space="preserve">U Shape without tables </w:t>
            </w:r>
            <w:r w:rsidRPr="00A30095">
              <w:rPr>
                <w:rFonts w:cs="Arial"/>
                <w:szCs w:val="22"/>
              </w:rPr>
              <w:br/>
              <w:t xml:space="preserve">Boardroom </w:t>
            </w:r>
          </w:p>
          <w:p w14:paraId="32DFDF38" w14:textId="77777777" w:rsidR="00812171" w:rsidRPr="00A30095" w:rsidRDefault="00812171" w:rsidP="001D5852">
            <w:pPr>
              <w:rPr>
                <w:rFonts w:cs="Arial"/>
                <w:szCs w:val="22"/>
              </w:rPr>
            </w:pPr>
            <w:r w:rsidRPr="00A30095">
              <w:rPr>
                <w:rFonts w:cs="Arial"/>
                <w:szCs w:val="22"/>
              </w:rPr>
              <w:t xml:space="preserve">Theatre </w:t>
            </w:r>
          </w:p>
          <w:p w14:paraId="32DFDF39" w14:textId="77777777" w:rsidR="00812171" w:rsidRPr="00A30095" w:rsidRDefault="00812171" w:rsidP="001D5852">
            <w:pPr>
              <w:rPr>
                <w:rFonts w:cs="Arial"/>
                <w:szCs w:val="22"/>
              </w:rPr>
            </w:pPr>
            <w:r w:rsidRPr="00A30095">
              <w:rPr>
                <w:rFonts w:cs="Arial"/>
                <w:szCs w:val="22"/>
              </w:rPr>
              <w:t xml:space="preserve">Classroom </w:t>
            </w:r>
          </w:p>
          <w:p w14:paraId="32DFDF3A" w14:textId="77777777" w:rsidR="00812171" w:rsidRPr="00A30095" w:rsidRDefault="00812171" w:rsidP="001D5852">
            <w:pPr>
              <w:rPr>
                <w:rFonts w:cs="Arial"/>
                <w:szCs w:val="22"/>
              </w:rPr>
            </w:pPr>
            <w:r w:rsidRPr="00A30095">
              <w:rPr>
                <w:rFonts w:cs="Arial"/>
                <w:szCs w:val="22"/>
              </w:rPr>
              <w:t xml:space="preserve">Other – please specify / discuss with MDC </w:t>
            </w:r>
          </w:p>
          <w:p w14:paraId="32DFDF3B" w14:textId="77777777" w:rsidR="00812171" w:rsidRDefault="00812171" w:rsidP="001D5852">
            <w:pPr>
              <w:rPr>
                <w:rFonts w:cs="Arial"/>
                <w:szCs w:val="22"/>
              </w:rPr>
            </w:pPr>
          </w:p>
          <w:p w14:paraId="32DFDF3C" w14:textId="77777777" w:rsidR="00FE1FE4" w:rsidRPr="00A30095" w:rsidRDefault="00FE1FE4" w:rsidP="001D5852">
            <w:pPr>
              <w:rPr>
                <w:rFonts w:cs="Arial"/>
                <w:szCs w:val="22"/>
              </w:rPr>
            </w:pPr>
            <w:r>
              <w:rPr>
                <w:rFonts w:cs="Arial"/>
                <w:szCs w:val="22"/>
              </w:rPr>
              <w:t>*</w:t>
            </w:r>
            <w:r w:rsidR="003F05E6">
              <w:rPr>
                <w:rFonts w:cs="Arial"/>
                <w:szCs w:val="22"/>
              </w:rPr>
              <w:t>m</w:t>
            </w:r>
            <w:r>
              <w:rPr>
                <w:rFonts w:cs="Arial"/>
                <w:szCs w:val="22"/>
              </w:rPr>
              <w:t>ax capacity</w:t>
            </w:r>
          </w:p>
        </w:tc>
      </w:tr>
      <w:tr w:rsidR="00B907D3" w:rsidRPr="00A30095" w14:paraId="32DFDF43" w14:textId="77777777" w:rsidTr="00BF5D5E">
        <w:trPr>
          <w:trHeight w:val="255"/>
          <w:jc w:val="center"/>
        </w:trPr>
        <w:tc>
          <w:tcPr>
            <w:tcW w:w="3172" w:type="dxa"/>
            <w:shd w:val="clear" w:color="auto" w:fill="auto"/>
          </w:tcPr>
          <w:p w14:paraId="32DFDF3E" w14:textId="77777777" w:rsidR="00B907D3" w:rsidRPr="00A30095" w:rsidRDefault="006A3164" w:rsidP="001D5852">
            <w:pPr>
              <w:rPr>
                <w:rFonts w:cs="Arial"/>
                <w:b/>
                <w:szCs w:val="22"/>
              </w:rPr>
            </w:pPr>
            <w:r w:rsidRPr="00A30095">
              <w:rPr>
                <w:rFonts w:cs="Arial"/>
                <w:b/>
                <w:szCs w:val="22"/>
              </w:rPr>
              <w:t xml:space="preserve">Additional Requests (no extra </w:t>
            </w:r>
            <w:r w:rsidR="00B907D3" w:rsidRPr="00A30095">
              <w:rPr>
                <w:rFonts w:cs="Arial"/>
                <w:b/>
                <w:szCs w:val="22"/>
              </w:rPr>
              <w:t xml:space="preserve">cost!) – Please delete / highlight as appropriate </w:t>
            </w:r>
          </w:p>
          <w:p w14:paraId="32DFDF3F" w14:textId="77777777" w:rsidR="00B907D3" w:rsidRPr="00A30095" w:rsidRDefault="00B907D3" w:rsidP="001D5852">
            <w:pPr>
              <w:rPr>
                <w:rFonts w:cs="Arial"/>
                <w:b/>
                <w:szCs w:val="22"/>
              </w:rPr>
            </w:pPr>
          </w:p>
        </w:tc>
        <w:tc>
          <w:tcPr>
            <w:tcW w:w="6969" w:type="dxa"/>
            <w:gridSpan w:val="4"/>
            <w:shd w:val="clear" w:color="auto" w:fill="auto"/>
          </w:tcPr>
          <w:p w14:paraId="32DFDF40" w14:textId="5BB9871E" w:rsidR="000C50FA" w:rsidRPr="00A30095" w:rsidRDefault="00B907D3" w:rsidP="001D5852">
            <w:pPr>
              <w:rPr>
                <w:rFonts w:cs="Arial"/>
                <w:szCs w:val="22"/>
              </w:rPr>
            </w:pPr>
            <w:r w:rsidRPr="00A30095">
              <w:rPr>
                <w:rFonts w:cs="Arial"/>
                <w:szCs w:val="22"/>
              </w:rPr>
              <w:t>Wi-Fi</w:t>
            </w:r>
            <w:r w:rsidRPr="00A30095">
              <w:rPr>
                <w:rFonts w:cs="Arial"/>
                <w:szCs w:val="22"/>
              </w:rPr>
              <w:br/>
              <w:t xml:space="preserve">TV Screen / HDMI Cable for Laptops </w:t>
            </w:r>
            <w:r w:rsidR="00C45D91">
              <w:rPr>
                <w:rFonts w:cs="Arial"/>
                <w:szCs w:val="22"/>
              </w:rPr>
              <w:t>(USB-C adapter is available on request)</w:t>
            </w:r>
          </w:p>
          <w:p w14:paraId="32DFDF41" w14:textId="77777777" w:rsidR="00B907D3" w:rsidRPr="00A30095" w:rsidRDefault="00B907D3" w:rsidP="001D5852">
            <w:pPr>
              <w:rPr>
                <w:rFonts w:cs="Arial"/>
                <w:szCs w:val="22"/>
              </w:rPr>
            </w:pPr>
            <w:r w:rsidRPr="00A30095">
              <w:rPr>
                <w:rFonts w:cs="Arial"/>
                <w:szCs w:val="22"/>
              </w:rPr>
              <w:t xml:space="preserve">Flip chart, paper and pens </w:t>
            </w:r>
            <w:r w:rsidR="006A3164" w:rsidRPr="00A30095">
              <w:rPr>
                <w:rFonts w:cs="Arial"/>
                <w:szCs w:val="22"/>
              </w:rPr>
              <w:br/>
            </w:r>
          </w:p>
          <w:p w14:paraId="32DFDF42" w14:textId="77777777" w:rsidR="009A0ED7" w:rsidRPr="00A30095" w:rsidRDefault="009A0ED7" w:rsidP="001D5852">
            <w:pPr>
              <w:rPr>
                <w:rFonts w:cs="Arial"/>
                <w:szCs w:val="22"/>
              </w:rPr>
            </w:pPr>
          </w:p>
        </w:tc>
      </w:tr>
      <w:tr w:rsidR="00206DC8" w:rsidRPr="00A30095" w14:paraId="32DFDF49" w14:textId="77777777" w:rsidTr="00BF5D5E">
        <w:trPr>
          <w:trHeight w:val="341"/>
          <w:jc w:val="center"/>
        </w:trPr>
        <w:tc>
          <w:tcPr>
            <w:tcW w:w="3172" w:type="dxa"/>
            <w:shd w:val="clear" w:color="auto" w:fill="auto"/>
          </w:tcPr>
          <w:p w14:paraId="32DFDF44" w14:textId="69FE5E41" w:rsidR="00812171" w:rsidRPr="00A30095" w:rsidRDefault="00812171" w:rsidP="001D5852">
            <w:pPr>
              <w:rPr>
                <w:rFonts w:cs="Arial"/>
                <w:b/>
                <w:szCs w:val="22"/>
              </w:rPr>
            </w:pPr>
            <w:r w:rsidRPr="00A30095">
              <w:rPr>
                <w:rFonts w:cs="Arial"/>
                <w:b/>
                <w:szCs w:val="22"/>
              </w:rPr>
              <w:t>Specific Requests</w:t>
            </w:r>
            <w:r w:rsidR="00F70C9E">
              <w:rPr>
                <w:rFonts w:cs="Arial"/>
                <w:b/>
                <w:szCs w:val="22"/>
              </w:rPr>
              <w:t xml:space="preserve"> and </w:t>
            </w:r>
            <w:r w:rsidR="000A3AAD" w:rsidRPr="000A3AAD">
              <w:rPr>
                <w:rFonts w:cs="Arial"/>
                <w:b/>
                <w:szCs w:val="22"/>
              </w:rPr>
              <w:t>Accessibility Information</w:t>
            </w:r>
          </w:p>
          <w:p w14:paraId="32DFDF45" w14:textId="77777777" w:rsidR="003F4933" w:rsidRPr="00A30095" w:rsidRDefault="003F4933" w:rsidP="001D5852">
            <w:pPr>
              <w:rPr>
                <w:rFonts w:cs="Arial"/>
                <w:b/>
                <w:szCs w:val="22"/>
              </w:rPr>
            </w:pPr>
          </w:p>
          <w:p w14:paraId="32DFDF46" w14:textId="77777777" w:rsidR="003F4933" w:rsidRPr="00A30095" w:rsidRDefault="003F4933" w:rsidP="001D5852">
            <w:pPr>
              <w:rPr>
                <w:rFonts w:cs="Arial"/>
                <w:b/>
                <w:szCs w:val="22"/>
              </w:rPr>
            </w:pPr>
          </w:p>
          <w:p w14:paraId="32DFDF47" w14:textId="77777777" w:rsidR="00B907D3" w:rsidRPr="00A30095" w:rsidRDefault="00B907D3" w:rsidP="001D5852">
            <w:pPr>
              <w:rPr>
                <w:rFonts w:cs="Arial"/>
                <w:b/>
                <w:szCs w:val="22"/>
              </w:rPr>
            </w:pPr>
          </w:p>
        </w:tc>
        <w:tc>
          <w:tcPr>
            <w:tcW w:w="6969" w:type="dxa"/>
            <w:gridSpan w:val="4"/>
            <w:shd w:val="clear" w:color="auto" w:fill="auto"/>
          </w:tcPr>
          <w:p w14:paraId="32DFDF48" w14:textId="15926020" w:rsidR="00812171" w:rsidRPr="000A3AAD" w:rsidRDefault="000A3AAD" w:rsidP="001D5852">
            <w:pPr>
              <w:rPr>
                <w:rFonts w:cs="Arial"/>
                <w:bCs/>
                <w:szCs w:val="22"/>
              </w:rPr>
            </w:pPr>
            <w:r w:rsidRPr="000A3AAD">
              <w:rPr>
                <w:rFonts w:cs="Arial"/>
                <w:bCs/>
                <w:szCs w:val="22"/>
              </w:rPr>
              <w:lastRenderedPageBreak/>
              <w:t>Do any participants have mobility issues or require wheelchair accessibility?</w:t>
            </w:r>
          </w:p>
        </w:tc>
      </w:tr>
      <w:tr w:rsidR="00B907D3" w:rsidRPr="00A30095" w14:paraId="32DFDF51" w14:textId="77777777" w:rsidTr="00BF5D5E">
        <w:trPr>
          <w:trHeight w:val="341"/>
          <w:jc w:val="center"/>
        </w:trPr>
        <w:tc>
          <w:tcPr>
            <w:tcW w:w="3172" w:type="dxa"/>
            <w:shd w:val="clear" w:color="auto" w:fill="auto"/>
          </w:tcPr>
          <w:p w14:paraId="32DFDF4A" w14:textId="77777777" w:rsidR="00B907D3" w:rsidRPr="00A30095" w:rsidRDefault="00B907D3" w:rsidP="001D5852">
            <w:pPr>
              <w:rPr>
                <w:rFonts w:cs="Arial"/>
                <w:b/>
                <w:szCs w:val="22"/>
              </w:rPr>
            </w:pPr>
            <w:r w:rsidRPr="00A30095">
              <w:rPr>
                <w:rFonts w:cs="Arial"/>
                <w:b/>
                <w:szCs w:val="22"/>
              </w:rPr>
              <w:t xml:space="preserve">Catering Requests </w:t>
            </w:r>
          </w:p>
        </w:tc>
        <w:tc>
          <w:tcPr>
            <w:tcW w:w="6969" w:type="dxa"/>
            <w:gridSpan w:val="4"/>
            <w:shd w:val="clear" w:color="auto" w:fill="auto"/>
          </w:tcPr>
          <w:p w14:paraId="32DFDF4B" w14:textId="77777777" w:rsidR="000C50FA" w:rsidRPr="00A30095" w:rsidRDefault="000C50FA" w:rsidP="000C50FA">
            <w:pPr>
              <w:rPr>
                <w:rFonts w:cs="Arial"/>
                <w:szCs w:val="22"/>
              </w:rPr>
            </w:pPr>
            <w:r w:rsidRPr="00A30095">
              <w:rPr>
                <w:rFonts w:cs="Arial"/>
                <w:szCs w:val="22"/>
              </w:rPr>
              <w:t>Tea and coffee complimentary for up to 30 attendees.</w:t>
            </w:r>
          </w:p>
          <w:p w14:paraId="32DFDF4C" w14:textId="77777777" w:rsidR="00E62991" w:rsidRPr="00A30095" w:rsidRDefault="00E62991" w:rsidP="000C50FA">
            <w:pPr>
              <w:rPr>
                <w:rFonts w:cs="Arial"/>
                <w:szCs w:val="22"/>
              </w:rPr>
            </w:pPr>
          </w:p>
          <w:p w14:paraId="32DFDF4D" w14:textId="77777777" w:rsidR="000C50FA" w:rsidRPr="00A30095" w:rsidRDefault="00E62991" w:rsidP="000D780B">
            <w:pPr>
              <w:rPr>
                <w:rFonts w:cs="Arial"/>
                <w:sz w:val="20"/>
                <w:szCs w:val="20"/>
              </w:rPr>
            </w:pPr>
            <w:r w:rsidRPr="00A30095">
              <w:rPr>
                <w:rFonts w:cs="Arial"/>
                <w:sz w:val="20"/>
                <w:szCs w:val="20"/>
              </w:rPr>
              <w:t>*For groups numbering over 30 participants, there will be supplementary charges. Please contact our bookings team for more information.</w:t>
            </w:r>
          </w:p>
          <w:p w14:paraId="32DFDF4E" w14:textId="77777777" w:rsidR="00E62991" w:rsidRPr="00A30095" w:rsidRDefault="00E62991" w:rsidP="000D780B">
            <w:pPr>
              <w:rPr>
                <w:rFonts w:cs="Arial"/>
                <w:szCs w:val="22"/>
              </w:rPr>
            </w:pPr>
          </w:p>
          <w:p w14:paraId="32DFDF4F" w14:textId="09FB472F" w:rsidR="00B907D3" w:rsidRDefault="00B907D3" w:rsidP="000D780B">
            <w:pPr>
              <w:rPr>
                <w:rFonts w:cs="Arial"/>
                <w:szCs w:val="22"/>
              </w:rPr>
            </w:pPr>
            <w:r w:rsidRPr="00A30095">
              <w:rPr>
                <w:rFonts w:cs="Arial"/>
                <w:szCs w:val="22"/>
              </w:rPr>
              <w:t xml:space="preserve">We recommend our friends over at </w:t>
            </w:r>
            <w:hyperlink r:id="rId11" w:history="1">
              <w:r w:rsidRPr="00A30095">
                <w:rPr>
                  <w:rStyle w:val="Hyperlink"/>
                  <w:rFonts w:cs="Arial"/>
                  <w:szCs w:val="22"/>
                </w:rPr>
                <w:t xml:space="preserve">Open Kitchen Manchester! </w:t>
              </w:r>
            </w:hyperlink>
            <w:r w:rsidRPr="00A30095">
              <w:rPr>
                <w:rFonts w:cs="Arial"/>
                <w:szCs w:val="22"/>
              </w:rPr>
              <w:t xml:space="preserve"> </w:t>
            </w:r>
            <w:r w:rsidR="004C1F4F">
              <w:rPr>
                <w:rFonts w:cs="Arial"/>
                <w:szCs w:val="22"/>
              </w:rPr>
              <w:t xml:space="preserve">or </w:t>
            </w:r>
            <w:hyperlink r:id="rId12" w:history="1">
              <w:r w:rsidR="004C1F4F" w:rsidRPr="007424A8">
                <w:rPr>
                  <w:rStyle w:val="Hyperlink"/>
                  <w:rFonts w:cs="Arial"/>
                  <w:szCs w:val="22"/>
                </w:rPr>
                <w:t>Cracking Good Food!</w:t>
              </w:r>
            </w:hyperlink>
            <w:r w:rsidR="004C1F4F">
              <w:rPr>
                <w:rFonts w:cs="Arial"/>
                <w:szCs w:val="22"/>
              </w:rPr>
              <w:t xml:space="preserve"> </w:t>
            </w:r>
            <w:r w:rsidRPr="00A30095">
              <w:rPr>
                <w:rFonts w:cs="Arial"/>
                <w:szCs w:val="22"/>
              </w:rPr>
              <w:t>You can order from them directly</w:t>
            </w:r>
            <w:r w:rsidR="000D780B" w:rsidRPr="00A30095">
              <w:rPr>
                <w:rFonts w:cs="Arial"/>
                <w:szCs w:val="22"/>
              </w:rPr>
              <w:t>.</w:t>
            </w:r>
          </w:p>
          <w:p w14:paraId="09DE23F1" w14:textId="77777777" w:rsidR="00372469" w:rsidRDefault="00372469" w:rsidP="000D780B">
            <w:pPr>
              <w:rPr>
                <w:rFonts w:cs="Arial"/>
                <w:szCs w:val="22"/>
              </w:rPr>
            </w:pPr>
          </w:p>
          <w:p w14:paraId="158C37AD" w14:textId="77777777" w:rsidR="00372469" w:rsidRPr="00A30095" w:rsidRDefault="00372469" w:rsidP="000D780B">
            <w:pPr>
              <w:rPr>
                <w:rFonts w:cs="Arial"/>
                <w:szCs w:val="22"/>
              </w:rPr>
            </w:pPr>
          </w:p>
          <w:p w14:paraId="32DFDF50" w14:textId="77777777" w:rsidR="000D780B" w:rsidRPr="00A30095" w:rsidRDefault="000D780B" w:rsidP="000D780B">
            <w:pPr>
              <w:rPr>
                <w:rFonts w:cs="Arial"/>
                <w:b/>
                <w:szCs w:val="22"/>
              </w:rPr>
            </w:pPr>
          </w:p>
        </w:tc>
      </w:tr>
      <w:tr w:rsidR="009452AC" w:rsidRPr="00A30095" w14:paraId="32DFDF5A" w14:textId="77777777">
        <w:trPr>
          <w:trHeight w:val="341"/>
          <w:jc w:val="center"/>
        </w:trPr>
        <w:tc>
          <w:tcPr>
            <w:tcW w:w="3172" w:type="dxa"/>
            <w:shd w:val="clear" w:color="auto" w:fill="auto"/>
          </w:tcPr>
          <w:p w14:paraId="32DFDF52" w14:textId="77777777" w:rsidR="009452AC" w:rsidRPr="00A30095" w:rsidRDefault="009452AC" w:rsidP="009452AC">
            <w:pPr>
              <w:rPr>
                <w:rFonts w:cs="Arial"/>
                <w:b/>
              </w:rPr>
            </w:pPr>
            <w:r w:rsidRPr="00A30095">
              <w:rPr>
                <w:rFonts w:cs="Arial"/>
                <w:b/>
              </w:rPr>
              <w:t xml:space="preserve">How is attendance at the event being arranged? </w:t>
            </w:r>
          </w:p>
          <w:p w14:paraId="32DFDF53" w14:textId="77777777" w:rsidR="009452AC" w:rsidRPr="00A30095" w:rsidRDefault="009452AC" w:rsidP="009452AC">
            <w:pPr>
              <w:rPr>
                <w:rFonts w:cs="Arial"/>
                <w:b/>
                <w:iCs/>
              </w:rPr>
            </w:pPr>
            <w:r w:rsidRPr="00A30095">
              <w:rPr>
                <w:rFonts w:cs="Arial"/>
                <w:b/>
                <w:iCs/>
              </w:rPr>
              <w:t>– Please delete / highlight as appropriate</w:t>
            </w:r>
          </w:p>
          <w:p w14:paraId="32DFDF54" w14:textId="77777777" w:rsidR="009452AC" w:rsidRPr="00A30095" w:rsidRDefault="009452AC" w:rsidP="009452AC">
            <w:pPr>
              <w:rPr>
                <w:rFonts w:cs="Arial"/>
                <w:b/>
                <w:szCs w:val="22"/>
              </w:rPr>
            </w:pPr>
          </w:p>
        </w:tc>
        <w:tc>
          <w:tcPr>
            <w:tcW w:w="2323" w:type="dxa"/>
            <w:shd w:val="clear" w:color="auto" w:fill="auto"/>
          </w:tcPr>
          <w:p w14:paraId="32DFDF55" w14:textId="77777777" w:rsidR="009452AC" w:rsidRPr="00A30095" w:rsidRDefault="009452AC" w:rsidP="009452AC">
            <w:pPr>
              <w:jc w:val="center"/>
              <w:rPr>
                <w:rFonts w:cs="Arial"/>
                <w:b/>
                <w:bCs/>
                <w:szCs w:val="22"/>
              </w:rPr>
            </w:pPr>
          </w:p>
          <w:p w14:paraId="32DFDF56" w14:textId="77777777" w:rsidR="009452AC" w:rsidRPr="00A30095" w:rsidRDefault="009452AC" w:rsidP="009452AC">
            <w:pPr>
              <w:jc w:val="center"/>
              <w:rPr>
                <w:rFonts w:cs="Arial"/>
                <w:b/>
                <w:bCs/>
                <w:szCs w:val="22"/>
              </w:rPr>
            </w:pPr>
          </w:p>
          <w:p w14:paraId="32DFDF57" w14:textId="77777777" w:rsidR="009452AC" w:rsidRPr="00A30095" w:rsidRDefault="009452AC" w:rsidP="009452AC">
            <w:pPr>
              <w:jc w:val="center"/>
              <w:rPr>
                <w:rFonts w:cs="Arial"/>
                <w:szCs w:val="22"/>
              </w:rPr>
            </w:pPr>
            <w:r w:rsidRPr="00A30095">
              <w:rPr>
                <w:rFonts w:cs="Arial"/>
                <w:szCs w:val="22"/>
              </w:rPr>
              <w:t>Invite only</w:t>
            </w:r>
          </w:p>
        </w:tc>
        <w:tc>
          <w:tcPr>
            <w:tcW w:w="2323" w:type="dxa"/>
            <w:gridSpan w:val="2"/>
            <w:shd w:val="clear" w:color="auto" w:fill="auto"/>
          </w:tcPr>
          <w:p w14:paraId="32DFDF58" w14:textId="77777777" w:rsidR="009452AC" w:rsidRPr="00A30095" w:rsidRDefault="009452AC" w:rsidP="009452AC">
            <w:pPr>
              <w:jc w:val="center"/>
              <w:rPr>
                <w:rFonts w:cs="Arial"/>
                <w:szCs w:val="22"/>
              </w:rPr>
            </w:pPr>
            <w:r w:rsidRPr="00A30095">
              <w:rPr>
                <w:rFonts w:cs="Arial"/>
                <w:szCs w:val="22"/>
              </w:rPr>
              <w:t>Open invite; however, attendees need to book onto the event</w:t>
            </w:r>
          </w:p>
        </w:tc>
        <w:tc>
          <w:tcPr>
            <w:tcW w:w="2323" w:type="dxa"/>
            <w:shd w:val="clear" w:color="auto" w:fill="auto"/>
          </w:tcPr>
          <w:p w14:paraId="32DFDF59" w14:textId="77777777" w:rsidR="009452AC" w:rsidRPr="00A30095" w:rsidRDefault="009452AC" w:rsidP="009452AC">
            <w:pPr>
              <w:jc w:val="center"/>
              <w:rPr>
                <w:rFonts w:cs="Arial"/>
                <w:szCs w:val="22"/>
              </w:rPr>
            </w:pPr>
            <w:r w:rsidRPr="00A30095">
              <w:rPr>
                <w:rFonts w:cs="Arial"/>
                <w:szCs w:val="22"/>
              </w:rPr>
              <w:t>Open invite; open to any member of the public without pre-booking</w:t>
            </w:r>
          </w:p>
        </w:tc>
      </w:tr>
      <w:tr w:rsidR="009452AC" w:rsidRPr="00A30095" w14:paraId="32DFDF62" w14:textId="77777777">
        <w:trPr>
          <w:trHeight w:val="341"/>
          <w:jc w:val="center"/>
        </w:trPr>
        <w:tc>
          <w:tcPr>
            <w:tcW w:w="3172" w:type="dxa"/>
            <w:shd w:val="clear" w:color="auto" w:fill="auto"/>
          </w:tcPr>
          <w:p w14:paraId="32DFDF5B" w14:textId="77777777" w:rsidR="009452AC" w:rsidRPr="00A30095" w:rsidRDefault="009452AC" w:rsidP="009452AC">
            <w:pPr>
              <w:rPr>
                <w:rFonts w:cs="Arial"/>
                <w:b/>
              </w:rPr>
            </w:pPr>
            <w:r w:rsidRPr="00A30095">
              <w:rPr>
                <w:rFonts w:cs="Arial"/>
                <w:b/>
              </w:rPr>
              <w:t>How is the event being advertised? (</w:t>
            </w:r>
            <w:proofErr w:type="spellStart"/>
            <w:r w:rsidRPr="00A30095">
              <w:rPr>
                <w:rFonts w:cs="Arial"/>
                <w:b/>
              </w:rPr>
              <w:t>eg</w:t>
            </w:r>
            <w:proofErr w:type="spellEnd"/>
            <w:r w:rsidRPr="00A30095">
              <w:rPr>
                <w:rFonts w:cs="Arial"/>
                <w:b/>
              </w:rPr>
              <w:t>, word of mouth, social media, flyers, website)</w:t>
            </w:r>
          </w:p>
          <w:p w14:paraId="32DFDF5C" w14:textId="77777777" w:rsidR="009452AC" w:rsidRPr="00A30095" w:rsidRDefault="009452AC" w:rsidP="009452AC">
            <w:pPr>
              <w:rPr>
                <w:rFonts w:cs="Arial"/>
                <w:b/>
              </w:rPr>
            </w:pPr>
          </w:p>
        </w:tc>
        <w:tc>
          <w:tcPr>
            <w:tcW w:w="2323" w:type="dxa"/>
            <w:shd w:val="clear" w:color="auto" w:fill="auto"/>
          </w:tcPr>
          <w:p w14:paraId="32DFDF5D" w14:textId="77777777" w:rsidR="009452AC" w:rsidRPr="00A30095" w:rsidRDefault="009452AC" w:rsidP="009452AC">
            <w:pPr>
              <w:jc w:val="center"/>
              <w:rPr>
                <w:rFonts w:cs="Arial"/>
                <w:szCs w:val="22"/>
              </w:rPr>
            </w:pPr>
          </w:p>
        </w:tc>
        <w:tc>
          <w:tcPr>
            <w:tcW w:w="2323" w:type="dxa"/>
            <w:gridSpan w:val="2"/>
            <w:shd w:val="clear" w:color="auto" w:fill="auto"/>
          </w:tcPr>
          <w:p w14:paraId="32DFDF5E" w14:textId="77777777" w:rsidR="009452AC" w:rsidRPr="00A30095" w:rsidRDefault="009452AC" w:rsidP="009452AC">
            <w:pPr>
              <w:jc w:val="center"/>
              <w:rPr>
                <w:rFonts w:cs="Arial"/>
                <w:b/>
                <w:bCs/>
                <w:szCs w:val="22"/>
              </w:rPr>
            </w:pPr>
            <w:r w:rsidRPr="00A30095">
              <w:rPr>
                <w:rFonts w:cs="Arial"/>
                <w:b/>
                <w:bCs/>
                <w:szCs w:val="22"/>
              </w:rPr>
              <w:t>Will the media be present?</w:t>
            </w:r>
          </w:p>
          <w:p w14:paraId="32DFDF5F" w14:textId="77777777" w:rsidR="009452AC" w:rsidRPr="00A30095" w:rsidRDefault="009452AC" w:rsidP="009452AC">
            <w:pPr>
              <w:jc w:val="center"/>
              <w:rPr>
                <w:rFonts w:cs="Arial"/>
                <w:szCs w:val="22"/>
              </w:rPr>
            </w:pPr>
          </w:p>
          <w:p w14:paraId="32DFDF60" w14:textId="77777777" w:rsidR="009452AC" w:rsidRPr="00A30095" w:rsidRDefault="009452AC" w:rsidP="009452AC">
            <w:pPr>
              <w:jc w:val="center"/>
              <w:rPr>
                <w:rFonts w:cs="Arial"/>
                <w:szCs w:val="22"/>
              </w:rPr>
            </w:pPr>
            <w:r w:rsidRPr="00A30095">
              <w:rPr>
                <w:rFonts w:cs="Arial"/>
                <w:szCs w:val="22"/>
              </w:rPr>
              <w:t>YES/NO</w:t>
            </w:r>
          </w:p>
        </w:tc>
        <w:tc>
          <w:tcPr>
            <w:tcW w:w="2323" w:type="dxa"/>
            <w:shd w:val="clear" w:color="auto" w:fill="auto"/>
          </w:tcPr>
          <w:p w14:paraId="32DFDF61" w14:textId="77777777" w:rsidR="009452AC" w:rsidRPr="00A30095" w:rsidRDefault="009452AC" w:rsidP="009452AC">
            <w:pPr>
              <w:jc w:val="center"/>
              <w:rPr>
                <w:rFonts w:cs="Arial"/>
                <w:szCs w:val="22"/>
              </w:rPr>
            </w:pPr>
          </w:p>
        </w:tc>
      </w:tr>
      <w:tr w:rsidR="009452AC" w:rsidRPr="00A30095" w14:paraId="32DFDF66" w14:textId="77777777">
        <w:trPr>
          <w:trHeight w:val="341"/>
          <w:jc w:val="center"/>
        </w:trPr>
        <w:tc>
          <w:tcPr>
            <w:tcW w:w="3172" w:type="dxa"/>
            <w:shd w:val="clear" w:color="auto" w:fill="auto"/>
          </w:tcPr>
          <w:p w14:paraId="32DFDF63" w14:textId="77777777" w:rsidR="009452AC" w:rsidRPr="00A30095" w:rsidRDefault="009452AC" w:rsidP="009452AC">
            <w:pPr>
              <w:rPr>
                <w:rFonts w:cs="Arial"/>
                <w:b/>
              </w:rPr>
            </w:pPr>
            <w:r w:rsidRPr="00A30095">
              <w:rPr>
                <w:rFonts w:cs="Arial"/>
                <w:b/>
              </w:rPr>
              <w:t>Name and contact details of main speaker (</w:t>
            </w:r>
            <w:proofErr w:type="spellStart"/>
            <w:r w:rsidRPr="00A30095">
              <w:rPr>
                <w:rFonts w:cs="Arial"/>
                <w:b/>
              </w:rPr>
              <w:t>incl</w:t>
            </w:r>
            <w:proofErr w:type="spellEnd"/>
            <w:r w:rsidRPr="00A30095">
              <w:rPr>
                <w:rFonts w:cs="Arial"/>
                <w:b/>
              </w:rPr>
              <w:t xml:space="preserve"> organisation / group / charity they represent)</w:t>
            </w:r>
          </w:p>
          <w:p w14:paraId="32DFDF64" w14:textId="77777777" w:rsidR="009452AC" w:rsidRPr="00A30095" w:rsidRDefault="009452AC" w:rsidP="009452AC">
            <w:pPr>
              <w:rPr>
                <w:rFonts w:cs="Arial"/>
                <w:b/>
              </w:rPr>
            </w:pPr>
          </w:p>
        </w:tc>
        <w:tc>
          <w:tcPr>
            <w:tcW w:w="6969" w:type="dxa"/>
            <w:gridSpan w:val="4"/>
            <w:shd w:val="clear" w:color="auto" w:fill="auto"/>
          </w:tcPr>
          <w:p w14:paraId="32DFDF65" w14:textId="77777777" w:rsidR="009452AC" w:rsidRPr="00A30095" w:rsidRDefault="009452AC" w:rsidP="009452AC">
            <w:pPr>
              <w:jc w:val="center"/>
              <w:rPr>
                <w:rFonts w:cs="Arial"/>
                <w:szCs w:val="22"/>
              </w:rPr>
            </w:pPr>
          </w:p>
        </w:tc>
      </w:tr>
      <w:tr w:rsidR="009452AC" w:rsidRPr="00A30095" w14:paraId="32DFDF6A" w14:textId="77777777">
        <w:trPr>
          <w:trHeight w:val="341"/>
          <w:jc w:val="center"/>
        </w:trPr>
        <w:tc>
          <w:tcPr>
            <w:tcW w:w="3172" w:type="dxa"/>
            <w:shd w:val="clear" w:color="auto" w:fill="auto"/>
          </w:tcPr>
          <w:p w14:paraId="32DFDF67" w14:textId="77777777" w:rsidR="009452AC" w:rsidRPr="00A30095" w:rsidRDefault="009452AC" w:rsidP="009452AC">
            <w:pPr>
              <w:rPr>
                <w:rFonts w:cs="Arial"/>
                <w:b/>
              </w:rPr>
            </w:pPr>
            <w:r w:rsidRPr="00A30095">
              <w:rPr>
                <w:rFonts w:cs="Arial"/>
                <w:b/>
              </w:rPr>
              <w:t>Name and contact details of all other speakers (</w:t>
            </w:r>
            <w:proofErr w:type="spellStart"/>
            <w:r w:rsidRPr="00A30095">
              <w:rPr>
                <w:rFonts w:cs="Arial"/>
                <w:b/>
              </w:rPr>
              <w:t>incl</w:t>
            </w:r>
            <w:proofErr w:type="spellEnd"/>
            <w:r w:rsidRPr="00A30095">
              <w:rPr>
                <w:rFonts w:cs="Arial"/>
                <w:b/>
              </w:rPr>
              <w:t xml:space="preserve"> organisation / group / charity they represent)</w:t>
            </w:r>
          </w:p>
          <w:p w14:paraId="32DFDF68" w14:textId="77777777" w:rsidR="009452AC" w:rsidRPr="00A30095" w:rsidRDefault="009452AC" w:rsidP="009452AC">
            <w:pPr>
              <w:rPr>
                <w:rFonts w:cs="Arial"/>
                <w:b/>
              </w:rPr>
            </w:pPr>
          </w:p>
        </w:tc>
        <w:tc>
          <w:tcPr>
            <w:tcW w:w="6969" w:type="dxa"/>
            <w:gridSpan w:val="4"/>
            <w:shd w:val="clear" w:color="auto" w:fill="auto"/>
          </w:tcPr>
          <w:p w14:paraId="32DFDF69" w14:textId="77777777" w:rsidR="009452AC" w:rsidRPr="00A30095" w:rsidRDefault="009452AC" w:rsidP="009452AC">
            <w:pPr>
              <w:jc w:val="center"/>
              <w:rPr>
                <w:rFonts w:cs="Arial"/>
                <w:szCs w:val="22"/>
              </w:rPr>
            </w:pPr>
          </w:p>
        </w:tc>
      </w:tr>
      <w:tr w:rsidR="00A86D79" w:rsidRPr="00A30095" w14:paraId="32DFDF6E" w14:textId="77777777" w:rsidTr="00BF5D5E">
        <w:trPr>
          <w:trHeight w:val="341"/>
          <w:jc w:val="center"/>
        </w:trPr>
        <w:tc>
          <w:tcPr>
            <w:tcW w:w="3172" w:type="dxa"/>
            <w:shd w:val="clear" w:color="auto" w:fill="auto"/>
          </w:tcPr>
          <w:p w14:paraId="32DFDF6B" w14:textId="77777777" w:rsidR="00A86D79" w:rsidRPr="00A30095" w:rsidRDefault="00A86D79" w:rsidP="001D5852">
            <w:pPr>
              <w:rPr>
                <w:rFonts w:cs="Arial"/>
                <w:b/>
                <w:szCs w:val="22"/>
              </w:rPr>
            </w:pPr>
            <w:r w:rsidRPr="00A30095">
              <w:rPr>
                <w:rFonts w:cs="Arial"/>
                <w:b/>
                <w:szCs w:val="22"/>
              </w:rPr>
              <w:t>Total Cost</w:t>
            </w:r>
          </w:p>
          <w:p w14:paraId="32DFDF6C" w14:textId="77777777" w:rsidR="00D65A8C" w:rsidRPr="00A30095" w:rsidRDefault="00D65A8C" w:rsidP="001D5852">
            <w:pPr>
              <w:rPr>
                <w:rFonts w:cs="Arial"/>
                <w:b/>
                <w:szCs w:val="22"/>
              </w:rPr>
            </w:pPr>
          </w:p>
        </w:tc>
        <w:tc>
          <w:tcPr>
            <w:tcW w:w="6969" w:type="dxa"/>
            <w:gridSpan w:val="4"/>
            <w:shd w:val="clear" w:color="auto" w:fill="auto"/>
          </w:tcPr>
          <w:p w14:paraId="32DFDF6D" w14:textId="77777777" w:rsidR="00A86D79" w:rsidRPr="00A30095" w:rsidRDefault="00A86D79" w:rsidP="001D5852">
            <w:pPr>
              <w:rPr>
                <w:rFonts w:cs="Arial"/>
                <w:i/>
                <w:color w:val="A5A5A5"/>
                <w:szCs w:val="22"/>
              </w:rPr>
            </w:pPr>
            <w:r w:rsidRPr="00A30095">
              <w:rPr>
                <w:rFonts w:cs="Arial"/>
                <w:i/>
                <w:color w:val="A5A5A5"/>
                <w:szCs w:val="22"/>
              </w:rPr>
              <w:t xml:space="preserve">For office use only </w:t>
            </w:r>
          </w:p>
        </w:tc>
      </w:tr>
      <w:tr w:rsidR="00D65A8C" w:rsidRPr="00A30095" w14:paraId="32DFDF75" w14:textId="77777777">
        <w:trPr>
          <w:trHeight w:val="341"/>
          <w:jc w:val="center"/>
        </w:trPr>
        <w:tc>
          <w:tcPr>
            <w:tcW w:w="3172" w:type="dxa"/>
            <w:shd w:val="clear" w:color="auto" w:fill="auto"/>
          </w:tcPr>
          <w:p w14:paraId="32DFDF6F" w14:textId="77777777" w:rsidR="00D65A8C" w:rsidRPr="00A30095" w:rsidRDefault="00D65A8C" w:rsidP="001D5852">
            <w:pPr>
              <w:rPr>
                <w:rFonts w:cs="Arial"/>
                <w:b/>
                <w:szCs w:val="22"/>
              </w:rPr>
            </w:pPr>
            <w:r w:rsidRPr="00A30095">
              <w:rPr>
                <w:rFonts w:cs="Arial"/>
                <w:b/>
                <w:szCs w:val="22"/>
              </w:rPr>
              <w:t xml:space="preserve">Further consideration </w:t>
            </w:r>
          </w:p>
          <w:p w14:paraId="32DFDF70" w14:textId="77777777" w:rsidR="00D65A8C" w:rsidRPr="00A30095" w:rsidRDefault="00D65A8C" w:rsidP="001D5852">
            <w:pPr>
              <w:rPr>
                <w:rFonts w:cs="Arial"/>
                <w:b/>
                <w:szCs w:val="22"/>
              </w:rPr>
            </w:pPr>
            <w:r w:rsidRPr="00A30095">
              <w:rPr>
                <w:rFonts w:cs="Arial"/>
                <w:i/>
                <w:color w:val="A5A5A5"/>
                <w:szCs w:val="22"/>
              </w:rPr>
              <w:t>For office use only</w:t>
            </w:r>
          </w:p>
        </w:tc>
        <w:tc>
          <w:tcPr>
            <w:tcW w:w="3484" w:type="dxa"/>
            <w:gridSpan w:val="2"/>
            <w:shd w:val="clear" w:color="auto" w:fill="auto"/>
          </w:tcPr>
          <w:p w14:paraId="32DFDF71" w14:textId="77777777" w:rsidR="00D65A8C" w:rsidRPr="00A30095" w:rsidRDefault="00D65A8C" w:rsidP="00D65A8C">
            <w:pPr>
              <w:jc w:val="center"/>
              <w:rPr>
                <w:rFonts w:cs="Arial"/>
                <w:color w:val="AEAAAA"/>
                <w:szCs w:val="22"/>
              </w:rPr>
            </w:pPr>
            <w:r w:rsidRPr="00A30095">
              <w:rPr>
                <w:rFonts w:cs="Arial"/>
                <w:color w:val="AEAAAA"/>
                <w:szCs w:val="22"/>
              </w:rPr>
              <w:t>YES/NO</w:t>
            </w:r>
          </w:p>
          <w:p w14:paraId="32DFDF72" w14:textId="77777777" w:rsidR="00D65A8C" w:rsidRPr="00A30095" w:rsidRDefault="00D65A8C" w:rsidP="00D65A8C">
            <w:pPr>
              <w:jc w:val="center"/>
              <w:rPr>
                <w:rFonts w:cs="Arial"/>
                <w:i/>
                <w:color w:val="A5A5A5"/>
                <w:szCs w:val="22"/>
              </w:rPr>
            </w:pPr>
            <w:r w:rsidRPr="00A30095">
              <w:rPr>
                <w:rFonts w:cs="Arial"/>
                <w:i/>
                <w:color w:val="A5A5A5"/>
                <w:szCs w:val="22"/>
              </w:rPr>
              <w:t>For office use only</w:t>
            </w:r>
          </w:p>
        </w:tc>
        <w:tc>
          <w:tcPr>
            <w:tcW w:w="3485" w:type="dxa"/>
            <w:gridSpan w:val="2"/>
            <w:shd w:val="clear" w:color="auto" w:fill="auto"/>
          </w:tcPr>
          <w:p w14:paraId="32DFDF73" w14:textId="77777777" w:rsidR="00D65A8C" w:rsidRPr="00A30095" w:rsidRDefault="00D65A8C" w:rsidP="00D65A8C">
            <w:pPr>
              <w:jc w:val="center"/>
              <w:rPr>
                <w:rFonts w:cs="Arial"/>
                <w:iCs/>
                <w:color w:val="A5A5A5"/>
                <w:szCs w:val="22"/>
              </w:rPr>
            </w:pPr>
            <w:r w:rsidRPr="00A30095">
              <w:rPr>
                <w:rFonts w:cs="Arial"/>
                <w:iCs/>
                <w:color w:val="A5A5A5"/>
                <w:szCs w:val="22"/>
              </w:rPr>
              <w:t>STAFF INITIALS</w:t>
            </w:r>
          </w:p>
          <w:p w14:paraId="32DFDF74" w14:textId="77777777" w:rsidR="00D65A8C" w:rsidRPr="00A30095" w:rsidRDefault="00D65A8C" w:rsidP="00D65A8C">
            <w:pPr>
              <w:jc w:val="center"/>
              <w:rPr>
                <w:rFonts w:cs="Arial"/>
                <w:iCs/>
                <w:color w:val="A5A5A5"/>
                <w:szCs w:val="22"/>
              </w:rPr>
            </w:pPr>
            <w:r w:rsidRPr="00A30095">
              <w:rPr>
                <w:rFonts w:cs="Arial"/>
                <w:i/>
                <w:color w:val="A5A5A5"/>
                <w:szCs w:val="22"/>
              </w:rPr>
              <w:t>For office use only</w:t>
            </w:r>
          </w:p>
        </w:tc>
      </w:tr>
    </w:tbl>
    <w:p w14:paraId="32DFDF76" w14:textId="77777777" w:rsidR="00E14814" w:rsidRPr="00A30095" w:rsidRDefault="00E14814" w:rsidP="003F4933">
      <w:pPr>
        <w:rPr>
          <w:rFonts w:cs="Arial"/>
          <w:b/>
        </w:rPr>
      </w:pPr>
    </w:p>
    <w:p w14:paraId="32DFDF77" w14:textId="77777777" w:rsidR="003F4933" w:rsidRPr="00A30095" w:rsidRDefault="003F4933" w:rsidP="003F4933">
      <w:pPr>
        <w:rPr>
          <w:rFonts w:cs="Arial"/>
          <w:b/>
        </w:rPr>
      </w:pPr>
    </w:p>
    <w:p w14:paraId="32DFDF78" w14:textId="77777777" w:rsidR="005B508F" w:rsidRPr="00A30095" w:rsidRDefault="005B508F" w:rsidP="005B508F">
      <w:pPr>
        <w:jc w:val="center"/>
        <w:rPr>
          <w:rFonts w:cs="Arial"/>
          <w:b/>
          <w:u w:val="single"/>
        </w:rPr>
      </w:pPr>
      <w:r w:rsidRPr="00A30095">
        <w:rPr>
          <w:rFonts w:cs="Arial"/>
          <w:b/>
          <w:u w:val="single"/>
        </w:rPr>
        <w:t>YOUR FINANCE DEPARTMENT DETAILS</w:t>
      </w:r>
      <w:r w:rsidRPr="00A30095">
        <w:rPr>
          <w:rFonts w:cs="Arial"/>
          <w:b/>
          <w:color w:val="FF0000"/>
          <w:u w:val="single"/>
        </w:rPr>
        <w:br/>
      </w:r>
    </w:p>
    <w:p w14:paraId="32DFDF79" w14:textId="77777777" w:rsidR="005B508F" w:rsidRPr="00A30095" w:rsidRDefault="005B508F" w:rsidP="005B508F">
      <w:pPr>
        <w:jc w:val="both"/>
        <w:rPr>
          <w:rFonts w:cs="Arial"/>
        </w:rPr>
      </w:pPr>
      <w:r w:rsidRPr="00A30095">
        <w:rPr>
          <w:rFonts w:cs="Arial"/>
        </w:rPr>
        <w:t>Please provide the below details in order for Manchester Deaf Centre to invoice you for the services provided:</w:t>
      </w:r>
    </w:p>
    <w:p w14:paraId="32DFDF7A" w14:textId="77777777" w:rsidR="005B508F" w:rsidRPr="00A30095" w:rsidRDefault="005B508F" w:rsidP="005B508F">
      <w:pPr>
        <w:jc w:val="both"/>
        <w:rPr>
          <w:rFonts w:cs="Arial"/>
        </w:rPr>
      </w:pPr>
    </w:p>
    <w:tbl>
      <w:tblPr>
        <w:tblW w:w="0" w:type="auto"/>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4733"/>
      </w:tblGrid>
      <w:tr w:rsidR="005B508F" w:rsidRPr="00A30095" w14:paraId="32DFDF7D" w14:textId="77777777" w:rsidTr="005B508F">
        <w:trPr>
          <w:trHeight w:val="440"/>
        </w:trPr>
        <w:tc>
          <w:tcPr>
            <w:tcW w:w="4733" w:type="dxa"/>
            <w:tcBorders>
              <w:top w:val="single" w:sz="4" w:space="0" w:color="auto"/>
              <w:left w:val="single" w:sz="4" w:space="0" w:color="auto"/>
              <w:bottom w:val="single" w:sz="4" w:space="0" w:color="auto"/>
              <w:right w:val="single" w:sz="4" w:space="0" w:color="auto"/>
            </w:tcBorders>
            <w:hideMark/>
          </w:tcPr>
          <w:p w14:paraId="32DFDF7B" w14:textId="77777777" w:rsidR="005B508F" w:rsidRPr="00A30095" w:rsidRDefault="005B508F">
            <w:pPr>
              <w:jc w:val="both"/>
              <w:rPr>
                <w:rFonts w:cs="Arial"/>
              </w:rPr>
            </w:pPr>
            <w:r w:rsidRPr="00A30095">
              <w:rPr>
                <w:rFonts w:cs="Arial"/>
              </w:rPr>
              <w:t>Finance Department Contact Name</w:t>
            </w:r>
          </w:p>
        </w:tc>
        <w:tc>
          <w:tcPr>
            <w:tcW w:w="4733" w:type="dxa"/>
            <w:tcBorders>
              <w:top w:val="single" w:sz="4" w:space="0" w:color="auto"/>
              <w:left w:val="single" w:sz="4" w:space="0" w:color="auto"/>
              <w:bottom w:val="single" w:sz="4" w:space="0" w:color="auto"/>
              <w:right w:val="single" w:sz="4" w:space="0" w:color="auto"/>
            </w:tcBorders>
            <w:hideMark/>
          </w:tcPr>
          <w:p w14:paraId="32DFDF7C" w14:textId="77777777" w:rsidR="005B508F" w:rsidRPr="00A30095" w:rsidRDefault="005B508F">
            <w:pPr>
              <w:jc w:val="both"/>
              <w:rPr>
                <w:rFonts w:cs="Arial"/>
              </w:rPr>
            </w:pPr>
          </w:p>
        </w:tc>
      </w:tr>
      <w:tr w:rsidR="005B508F" w:rsidRPr="00A30095" w14:paraId="32DFDF80" w14:textId="77777777" w:rsidTr="005B508F">
        <w:trPr>
          <w:trHeight w:val="440"/>
        </w:trPr>
        <w:tc>
          <w:tcPr>
            <w:tcW w:w="4733" w:type="dxa"/>
            <w:tcBorders>
              <w:top w:val="single" w:sz="4" w:space="0" w:color="auto"/>
              <w:left w:val="single" w:sz="4" w:space="0" w:color="auto"/>
              <w:bottom w:val="single" w:sz="4" w:space="0" w:color="auto"/>
              <w:right w:val="single" w:sz="4" w:space="0" w:color="auto"/>
            </w:tcBorders>
            <w:hideMark/>
          </w:tcPr>
          <w:p w14:paraId="32DFDF7E" w14:textId="77777777" w:rsidR="005B508F" w:rsidRPr="00A30095" w:rsidRDefault="005B508F">
            <w:pPr>
              <w:jc w:val="both"/>
              <w:rPr>
                <w:rFonts w:cs="Arial"/>
              </w:rPr>
            </w:pPr>
            <w:r w:rsidRPr="00A30095">
              <w:rPr>
                <w:rFonts w:cs="Arial"/>
              </w:rPr>
              <w:t>Finance Department Address</w:t>
            </w:r>
          </w:p>
        </w:tc>
        <w:tc>
          <w:tcPr>
            <w:tcW w:w="4733" w:type="dxa"/>
            <w:tcBorders>
              <w:top w:val="single" w:sz="4" w:space="0" w:color="auto"/>
              <w:left w:val="single" w:sz="4" w:space="0" w:color="auto"/>
              <w:bottom w:val="single" w:sz="4" w:space="0" w:color="auto"/>
              <w:right w:val="single" w:sz="4" w:space="0" w:color="auto"/>
            </w:tcBorders>
            <w:hideMark/>
          </w:tcPr>
          <w:p w14:paraId="32DFDF7F" w14:textId="77777777" w:rsidR="005B508F" w:rsidRPr="00A30095" w:rsidRDefault="005B508F">
            <w:pPr>
              <w:rPr>
                <w:rFonts w:cs="Arial"/>
              </w:rPr>
            </w:pPr>
          </w:p>
        </w:tc>
      </w:tr>
      <w:tr w:rsidR="005B508F" w:rsidRPr="00A30095" w14:paraId="32DFDF83" w14:textId="77777777" w:rsidTr="005B508F">
        <w:trPr>
          <w:trHeight w:val="464"/>
        </w:trPr>
        <w:tc>
          <w:tcPr>
            <w:tcW w:w="4733" w:type="dxa"/>
            <w:tcBorders>
              <w:top w:val="single" w:sz="4" w:space="0" w:color="auto"/>
              <w:left w:val="single" w:sz="4" w:space="0" w:color="auto"/>
              <w:bottom w:val="single" w:sz="4" w:space="0" w:color="auto"/>
              <w:right w:val="single" w:sz="4" w:space="0" w:color="auto"/>
            </w:tcBorders>
            <w:hideMark/>
          </w:tcPr>
          <w:p w14:paraId="32DFDF81" w14:textId="77777777" w:rsidR="005B508F" w:rsidRPr="00A30095" w:rsidRDefault="005B508F">
            <w:pPr>
              <w:jc w:val="both"/>
              <w:rPr>
                <w:rFonts w:cs="Arial"/>
              </w:rPr>
            </w:pPr>
            <w:r w:rsidRPr="00A30095">
              <w:rPr>
                <w:rFonts w:cs="Arial"/>
              </w:rPr>
              <w:t>Finance Department Email</w:t>
            </w:r>
          </w:p>
        </w:tc>
        <w:tc>
          <w:tcPr>
            <w:tcW w:w="4733" w:type="dxa"/>
            <w:tcBorders>
              <w:top w:val="single" w:sz="4" w:space="0" w:color="auto"/>
              <w:left w:val="single" w:sz="4" w:space="0" w:color="auto"/>
              <w:bottom w:val="single" w:sz="4" w:space="0" w:color="auto"/>
              <w:right w:val="single" w:sz="4" w:space="0" w:color="auto"/>
            </w:tcBorders>
            <w:hideMark/>
          </w:tcPr>
          <w:p w14:paraId="32DFDF82" w14:textId="77777777" w:rsidR="005B508F" w:rsidRPr="00A30095" w:rsidRDefault="005B508F">
            <w:pPr>
              <w:rPr>
                <w:rFonts w:cs="Arial"/>
              </w:rPr>
            </w:pPr>
          </w:p>
        </w:tc>
      </w:tr>
      <w:tr w:rsidR="005B508F" w:rsidRPr="00A30095" w14:paraId="32DFDF86" w14:textId="77777777" w:rsidTr="005B508F">
        <w:trPr>
          <w:trHeight w:val="440"/>
        </w:trPr>
        <w:tc>
          <w:tcPr>
            <w:tcW w:w="4733" w:type="dxa"/>
            <w:tcBorders>
              <w:top w:val="single" w:sz="4" w:space="0" w:color="auto"/>
              <w:left w:val="single" w:sz="4" w:space="0" w:color="auto"/>
              <w:bottom w:val="single" w:sz="4" w:space="0" w:color="auto"/>
              <w:right w:val="single" w:sz="4" w:space="0" w:color="auto"/>
            </w:tcBorders>
            <w:hideMark/>
          </w:tcPr>
          <w:p w14:paraId="32DFDF84" w14:textId="77777777" w:rsidR="005B508F" w:rsidRPr="00A30095" w:rsidRDefault="005B508F">
            <w:pPr>
              <w:jc w:val="both"/>
              <w:rPr>
                <w:rFonts w:cs="Arial"/>
              </w:rPr>
            </w:pPr>
            <w:r w:rsidRPr="00A30095">
              <w:rPr>
                <w:rFonts w:cs="Arial"/>
              </w:rPr>
              <w:t>Finance Department Phone Number</w:t>
            </w:r>
          </w:p>
        </w:tc>
        <w:tc>
          <w:tcPr>
            <w:tcW w:w="4733" w:type="dxa"/>
            <w:tcBorders>
              <w:top w:val="single" w:sz="4" w:space="0" w:color="auto"/>
              <w:left w:val="single" w:sz="4" w:space="0" w:color="auto"/>
              <w:bottom w:val="single" w:sz="4" w:space="0" w:color="auto"/>
              <w:right w:val="single" w:sz="4" w:space="0" w:color="auto"/>
            </w:tcBorders>
            <w:hideMark/>
          </w:tcPr>
          <w:p w14:paraId="32DFDF85" w14:textId="77777777" w:rsidR="005B508F" w:rsidRPr="00A30095" w:rsidRDefault="005B508F">
            <w:pPr>
              <w:rPr>
                <w:rFonts w:cs="Arial"/>
                <w:color w:val="000000"/>
              </w:rPr>
            </w:pPr>
          </w:p>
        </w:tc>
      </w:tr>
      <w:tr w:rsidR="005B508F" w:rsidRPr="00A30095" w14:paraId="32DFDF89" w14:textId="77777777" w:rsidTr="005B508F">
        <w:trPr>
          <w:trHeight w:val="440"/>
        </w:trPr>
        <w:tc>
          <w:tcPr>
            <w:tcW w:w="4733" w:type="dxa"/>
            <w:tcBorders>
              <w:top w:val="single" w:sz="4" w:space="0" w:color="auto"/>
              <w:left w:val="single" w:sz="4" w:space="0" w:color="auto"/>
              <w:bottom w:val="single" w:sz="4" w:space="0" w:color="auto"/>
              <w:right w:val="single" w:sz="4" w:space="0" w:color="auto"/>
            </w:tcBorders>
            <w:hideMark/>
          </w:tcPr>
          <w:p w14:paraId="32DFDF87" w14:textId="77777777" w:rsidR="005B508F" w:rsidRPr="00A30095" w:rsidRDefault="005B508F">
            <w:pPr>
              <w:jc w:val="both"/>
              <w:rPr>
                <w:rFonts w:cs="Arial"/>
              </w:rPr>
            </w:pPr>
            <w:r w:rsidRPr="00A30095">
              <w:rPr>
                <w:rFonts w:cs="Arial"/>
              </w:rPr>
              <w:t>Purchase Order Number Required Y/N</w:t>
            </w:r>
          </w:p>
        </w:tc>
        <w:tc>
          <w:tcPr>
            <w:tcW w:w="4733" w:type="dxa"/>
            <w:tcBorders>
              <w:top w:val="single" w:sz="4" w:space="0" w:color="auto"/>
              <w:left w:val="single" w:sz="4" w:space="0" w:color="auto"/>
              <w:bottom w:val="single" w:sz="4" w:space="0" w:color="auto"/>
              <w:right w:val="single" w:sz="4" w:space="0" w:color="auto"/>
            </w:tcBorders>
            <w:hideMark/>
          </w:tcPr>
          <w:p w14:paraId="32DFDF88" w14:textId="77777777" w:rsidR="005B508F" w:rsidRPr="00A30095" w:rsidRDefault="005B508F">
            <w:pPr>
              <w:jc w:val="both"/>
              <w:rPr>
                <w:rFonts w:cs="Arial"/>
              </w:rPr>
            </w:pPr>
          </w:p>
        </w:tc>
      </w:tr>
    </w:tbl>
    <w:p w14:paraId="32DFDF8A" w14:textId="77777777" w:rsidR="006E0C23" w:rsidRPr="00A30095" w:rsidRDefault="006E0C23" w:rsidP="005B508F">
      <w:pPr>
        <w:jc w:val="center"/>
        <w:rPr>
          <w:rFonts w:cs="Arial"/>
          <w:b/>
          <w:sz w:val="36"/>
          <w:szCs w:val="36"/>
          <w:u w:val="single"/>
        </w:rPr>
      </w:pPr>
    </w:p>
    <w:p w14:paraId="32DFDF8B" w14:textId="77777777" w:rsidR="006E0C23" w:rsidRPr="00A30095" w:rsidRDefault="006E0C23" w:rsidP="005B508F">
      <w:pPr>
        <w:jc w:val="center"/>
        <w:rPr>
          <w:rFonts w:cs="Arial"/>
          <w:b/>
          <w:sz w:val="36"/>
          <w:szCs w:val="36"/>
          <w:u w:val="single"/>
        </w:rPr>
      </w:pPr>
    </w:p>
    <w:p w14:paraId="32DFDF8C" w14:textId="77777777" w:rsidR="003E4655" w:rsidRPr="00A30095" w:rsidRDefault="00233D24" w:rsidP="005B508F">
      <w:pPr>
        <w:jc w:val="center"/>
        <w:rPr>
          <w:rFonts w:cs="Arial"/>
          <w:b/>
          <w:sz w:val="36"/>
          <w:szCs w:val="36"/>
        </w:rPr>
      </w:pPr>
      <w:r w:rsidRPr="00A30095">
        <w:rPr>
          <w:rFonts w:cs="Arial"/>
          <w:b/>
          <w:sz w:val="36"/>
          <w:szCs w:val="36"/>
          <w:u w:val="single"/>
        </w:rPr>
        <w:br/>
        <w:t>MDC – Room Hire Fees and Additional Information</w:t>
      </w:r>
      <w:r w:rsidR="00934DA7" w:rsidRPr="00A30095">
        <w:rPr>
          <w:rFonts w:cs="Arial"/>
          <w:b/>
          <w:sz w:val="36"/>
          <w:szCs w:val="36"/>
          <w:u w:val="single"/>
        </w:rPr>
        <w:br/>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984"/>
        <w:gridCol w:w="1547"/>
        <w:gridCol w:w="1713"/>
        <w:gridCol w:w="1843"/>
      </w:tblGrid>
      <w:tr w:rsidR="00BC11A2" w:rsidRPr="00A30095" w14:paraId="32DFDF94" w14:textId="77777777" w:rsidTr="004B3031">
        <w:trPr>
          <w:trHeight w:val="311"/>
        </w:trPr>
        <w:tc>
          <w:tcPr>
            <w:tcW w:w="2802" w:type="dxa"/>
            <w:shd w:val="clear" w:color="auto" w:fill="CCCCFF"/>
            <w:noWrap/>
            <w:vAlign w:val="bottom"/>
            <w:hideMark/>
          </w:tcPr>
          <w:p w14:paraId="32DFDF8D" w14:textId="77777777" w:rsidR="00BC11A2" w:rsidRPr="00A30095" w:rsidRDefault="00BC11A2" w:rsidP="00DA1D27">
            <w:pPr>
              <w:rPr>
                <w:rFonts w:cs="Arial"/>
                <w:b/>
                <w:bCs/>
                <w:color w:val="000000"/>
                <w:sz w:val="22"/>
                <w:szCs w:val="22"/>
              </w:rPr>
            </w:pPr>
            <w:r w:rsidRPr="00A30095">
              <w:rPr>
                <w:rFonts w:cs="Arial"/>
                <w:b/>
                <w:bCs/>
                <w:color w:val="000000"/>
                <w:sz w:val="22"/>
                <w:szCs w:val="22"/>
              </w:rPr>
              <w:t xml:space="preserve">Room </w:t>
            </w:r>
          </w:p>
        </w:tc>
        <w:tc>
          <w:tcPr>
            <w:tcW w:w="1984" w:type="dxa"/>
            <w:shd w:val="clear" w:color="auto" w:fill="CCCCFF"/>
            <w:noWrap/>
            <w:vAlign w:val="bottom"/>
            <w:hideMark/>
          </w:tcPr>
          <w:p w14:paraId="32DFDF8E" w14:textId="77777777" w:rsidR="00BC11A2" w:rsidRDefault="00BC11A2" w:rsidP="004B3031">
            <w:pPr>
              <w:jc w:val="center"/>
              <w:rPr>
                <w:rFonts w:cs="Arial"/>
                <w:b/>
                <w:bCs/>
                <w:color w:val="000000"/>
                <w:sz w:val="22"/>
                <w:szCs w:val="22"/>
              </w:rPr>
            </w:pPr>
            <w:r w:rsidRPr="00A30095">
              <w:rPr>
                <w:rFonts w:cs="Arial"/>
                <w:b/>
                <w:bCs/>
                <w:color w:val="000000"/>
                <w:sz w:val="22"/>
                <w:szCs w:val="22"/>
              </w:rPr>
              <w:t>Half Day</w:t>
            </w:r>
          </w:p>
          <w:p w14:paraId="32DFDF8F" w14:textId="77777777" w:rsidR="00FE1FE4" w:rsidRPr="00A30095" w:rsidRDefault="00FE1FE4" w:rsidP="004B3031">
            <w:pPr>
              <w:jc w:val="center"/>
              <w:rPr>
                <w:rFonts w:cs="Arial"/>
                <w:b/>
                <w:bCs/>
                <w:color w:val="000000"/>
                <w:sz w:val="22"/>
                <w:szCs w:val="22"/>
              </w:rPr>
            </w:pPr>
            <w:r>
              <w:rPr>
                <w:rFonts w:cs="Arial"/>
                <w:b/>
                <w:bCs/>
                <w:color w:val="000000"/>
                <w:sz w:val="22"/>
                <w:szCs w:val="22"/>
              </w:rPr>
              <w:t>1-4hrs</w:t>
            </w:r>
          </w:p>
        </w:tc>
        <w:tc>
          <w:tcPr>
            <w:tcW w:w="1547" w:type="dxa"/>
            <w:shd w:val="clear" w:color="auto" w:fill="CCCCFF"/>
            <w:noWrap/>
            <w:vAlign w:val="bottom"/>
            <w:hideMark/>
          </w:tcPr>
          <w:p w14:paraId="32DFDF90" w14:textId="77777777" w:rsidR="00BC11A2" w:rsidRDefault="00BC11A2" w:rsidP="004B3031">
            <w:pPr>
              <w:jc w:val="center"/>
              <w:rPr>
                <w:rFonts w:cs="Arial"/>
                <w:b/>
                <w:bCs/>
                <w:color w:val="000000"/>
                <w:sz w:val="22"/>
                <w:szCs w:val="22"/>
              </w:rPr>
            </w:pPr>
            <w:r w:rsidRPr="00A30095">
              <w:rPr>
                <w:rFonts w:cs="Arial"/>
                <w:b/>
                <w:bCs/>
                <w:color w:val="000000"/>
                <w:sz w:val="22"/>
                <w:szCs w:val="22"/>
              </w:rPr>
              <w:t>Full Day</w:t>
            </w:r>
          </w:p>
          <w:p w14:paraId="32DFDF91" w14:textId="77777777" w:rsidR="00FE1FE4" w:rsidRPr="00A30095" w:rsidRDefault="00FE1FE4" w:rsidP="004B3031">
            <w:pPr>
              <w:jc w:val="center"/>
              <w:rPr>
                <w:rFonts w:cs="Arial"/>
                <w:b/>
                <w:bCs/>
                <w:color w:val="000000"/>
                <w:sz w:val="22"/>
                <w:szCs w:val="22"/>
              </w:rPr>
            </w:pPr>
            <w:r>
              <w:rPr>
                <w:rFonts w:cs="Arial"/>
                <w:b/>
                <w:bCs/>
                <w:color w:val="000000"/>
                <w:sz w:val="22"/>
                <w:szCs w:val="22"/>
              </w:rPr>
              <w:t>4-9hrs</w:t>
            </w:r>
          </w:p>
        </w:tc>
        <w:tc>
          <w:tcPr>
            <w:tcW w:w="1713" w:type="dxa"/>
            <w:shd w:val="clear" w:color="auto" w:fill="CCCCFF"/>
            <w:noWrap/>
            <w:vAlign w:val="bottom"/>
            <w:hideMark/>
          </w:tcPr>
          <w:p w14:paraId="32DFDF92" w14:textId="77777777" w:rsidR="00BC11A2" w:rsidRPr="00A30095" w:rsidRDefault="00BC11A2" w:rsidP="004B3031">
            <w:pPr>
              <w:jc w:val="center"/>
              <w:rPr>
                <w:rFonts w:cs="Arial"/>
                <w:b/>
                <w:bCs/>
                <w:color w:val="000000"/>
                <w:sz w:val="22"/>
                <w:szCs w:val="22"/>
              </w:rPr>
            </w:pPr>
            <w:r w:rsidRPr="00A30095">
              <w:rPr>
                <w:rFonts w:cs="Arial"/>
                <w:b/>
                <w:bCs/>
                <w:color w:val="000000"/>
                <w:sz w:val="22"/>
                <w:szCs w:val="22"/>
              </w:rPr>
              <w:t>Weekend (Half day)</w:t>
            </w:r>
          </w:p>
        </w:tc>
        <w:tc>
          <w:tcPr>
            <w:tcW w:w="1843" w:type="dxa"/>
            <w:shd w:val="clear" w:color="auto" w:fill="CCCCFF"/>
            <w:noWrap/>
            <w:vAlign w:val="bottom"/>
            <w:hideMark/>
          </w:tcPr>
          <w:p w14:paraId="32DFDF93" w14:textId="77777777" w:rsidR="00BC11A2" w:rsidRPr="00A30095" w:rsidRDefault="00BC11A2" w:rsidP="004B3031">
            <w:pPr>
              <w:jc w:val="center"/>
              <w:rPr>
                <w:rFonts w:cs="Arial"/>
                <w:b/>
                <w:bCs/>
                <w:color w:val="000000"/>
                <w:sz w:val="22"/>
                <w:szCs w:val="22"/>
              </w:rPr>
            </w:pPr>
            <w:r w:rsidRPr="00A30095">
              <w:rPr>
                <w:rFonts w:cs="Arial"/>
                <w:b/>
                <w:bCs/>
                <w:color w:val="000000"/>
                <w:sz w:val="22"/>
                <w:szCs w:val="22"/>
              </w:rPr>
              <w:t>Weekend (Full day)</w:t>
            </w:r>
          </w:p>
        </w:tc>
      </w:tr>
      <w:tr w:rsidR="00BC11A2" w:rsidRPr="00A30095" w14:paraId="32DFDF9A" w14:textId="77777777" w:rsidTr="004B3031">
        <w:trPr>
          <w:trHeight w:val="295"/>
        </w:trPr>
        <w:tc>
          <w:tcPr>
            <w:tcW w:w="2802" w:type="dxa"/>
            <w:shd w:val="clear" w:color="auto" w:fill="auto"/>
            <w:noWrap/>
            <w:vAlign w:val="center"/>
            <w:hideMark/>
          </w:tcPr>
          <w:p w14:paraId="32DFDF95" w14:textId="77777777" w:rsidR="00BC11A2" w:rsidRPr="00A30095" w:rsidRDefault="00BC11A2" w:rsidP="00DA1D27">
            <w:pPr>
              <w:rPr>
                <w:rFonts w:cs="Arial"/>
                <w:color w:val="000000"/>
                <w:sz w:val="22"/>
                <w:szCs w:val="22"/>
              </w:rPr>
            </w:pPr>
            <w:r w:rsidRPr="00A30095">
              <w:rPr>
                <w:rFonts w:cs="Arial"/>
                <w:color w:val="000000"/>
                <w:sz w:val="22"/>
                <w:szCs w:val="22"/>
              </w:rPr>
              <w:t>Teddy Webb Hall (Whole)</w:t>
            </w:r>
          </w:p>
        </w:tc>
        <w:tc>
          <w:tcPr>
            <w:tcW w:w="1984" w:type="dxa"/>
            <w:shd w:val="clear" w:color="auto" w:fill="auto"/>
            <w:noWrap/>
            <w:vAlign w:val="bottom"/>
            <w:hideMark/>
          </w:tcPr>
          <w:p w14:paraId="32DFDF96" w14:textId="77777777" w:rsidR="00BC11A2" w:rsidRPr="00A30095" w:rsidRDefault="00BC11A2" w:rsidP="004B3031">
            <w:pPr>
              <w:jc w:val="center"/>
              <w:rPr>
                <w:rFonts w:cs="Arial"/>
                <w:color w:val="000000"/>
                <w:sz w:val="22"/>
                <w:szCs w:val="22"/>
              </w:rPr>
            </w:pPr>
            <w:r w:rsidRPr="00A30095">
              <w:rPr>
                <w:rFonts w:cs="Arial"/>
                <w:color w:val="000000"/>
                <w:sz w:val="22"/>
                <w:szCs w:val="22"/>
              </w:rPr>
              <w:t>£2</w:t>
            </w:r>
            <w:r>
              <w:rPr>
                <w:rFonts w:cs="Arial"/>
                <w:color w:val="000000"/>
                <w:sz w:val="22"/>
                <w:szCs w:val="22"/>
              </w:rPr>
              <w:t>65</w:t>
            </w:r>
          </w:p>
        </w:tc>
        <w:tc>
          <w:tcPr>
            <w:tcW w:w="1547" w:type="dxa"/>
            <w:shd w:val="clear" w:color="auto" w:fill="auto"/>
            <w:noWrap/>
            <w:vAlign w:val="bottom"/>
            <w:hideMark/>
          </w:tcPr>
          <w:p w14:paraId="32DFDF97" w14:textId="77777777" w:rsidR="00BC11A2" w:rsidRPr="00A30095" w:rsidRDefault="00BC11A2" w:rsidP="004B3031">
            <w:pPr>
              <w:jc w:val="center"/>
              <w:rPr>
                <w:rFonts w:cs="Arial"/>
                <w:color w:val="000000"/>
                <w:sz w:val="22"/>
                <w:szCs w:val="22"/>
              </w:rPr>
            </w:pPr>
            <w:r>
              <w:rPr>
                <w:rFonts w:cs="Arial"/>
                <w:color w:val="000000"/>
                <w:sz w:val="22"/>
                <w:szCs w:val="22"/>
              </w:rPr>
              <w:t>£400</w:t>
            </w:r>
          </w:p>
        </w:tc>
        <w:tc>
          <w:tcPr>
            <w:tcW w:w="1713" w:type="dxa"/>
            <w:shd w:val="clear" w:color="auto" w:fill="auto"/>
            <w:noWrap/>
            <w:vAlign w:val="bottom"/>
            <w:hideMark/>
          </w:tcPr>
          <w:p w14:paraId="32DFDF98" w14:textId="77777777" w:rsidR="00BC11A2" w:rsidRPr="00A30095" w:rsidRDefault="00BC11A2" w:rsidP="004B3031">
            <w:pPr>
              <w:jc w:val="center"/>
              <w:rPr>
                <w:rFonts w:cs="Arial"/>
                <w:color w:val="000000"/>
                <w:sz w:val="22"/>
                <w:szCs w:val="22"/>
              </w:rPr>
            </w:pPr>
            <w:r w:rsidRPr="00A30095">
              <w:rPr>
                <w:rFonts w:cs="Arial"/>
                <w:color w:val="000000"/>
                <w:sz w:val="22"/>
                <w:szCs w:val="22"/>
              </w:rPr>
              <w:t>£</w:t>
            </w:r>
            <w:r>
              <w:rPr>
                <w:rFonts w:cs="Arial"/>
                <w:color w:val="000000"/>
                <w:sz w:val="22"/>
                <w:szCs w:val="22"/>
              </w:rPr>
              <w:t>330</w:t>
            </w:r>
          </w:p>
        </w:tc>
        <w:tc>
          <w:tcPr>
            <w:tcW w:w="1843" w:type="dxa"/>
            <w:shd w:val="clear" w:color="auto" w:fill="auto"/>
            <w:noWrap/>
            <w:vAlign w:val="bottom"/>
            <w:hideMark/>
          </w:tcPr>
          <w:p w14:paraId="32DFDF99" w14:textId="77777777" w:rsidR="00BC11A2" w:rsidRPr="00A30095" w:rsidRDefault="00BC11A2" w:rsidP="004B3031">
            <w:pPr>
              <w:jc w:val="center"/>
              <w:rPr>
                <w:rFonts w:cs="Arial"/>
                <w:color w:val="000000"/>
                <w:sz w:val="22"/>
                <w:szCs w:val="22"/>
              </w:rPr>
            </w:pPr>
            <w:r w:rsidRPr="00A30095">
              <w:rPr>
                <w:rFonts w:cs="Arial"/>
                <w:color w:val="000000"/>
                <w:sz w:val="22"/>
                <w:szCs w:val="22"/>
              </w:rPr>
              <w:t>£</w:t>
            </w:r>
            <w:r>
              <w:rPr>
                <w:rFonts w:cs="Arial"/>
                <w:color w:val="000000"/>
                <w:sz w:val="22"/>
                <w:szCs w:val="22"/>
              </w:rPr>
              <w:t>500</w:t>
            </w:r>
          </w:p>
        </w:tc>
      </w:tr>
      <w:tr w:rsidR="00BC11A2" w:rsidRPr="00A30095" w14:paraId="32DFDFA0" w14:textId="77777777" w:rsidTr="004B3031">
        <w:trPr>
          <w:trHeight w:val="295"/>
        </w:trPr>
        <w:tc>
          <w:tcPr>
            <w:tcW w:w="2802" w:type="dxa"/>
            <w:shd w:val="clear" w:color="auto" w:fill="auto"/>
            <w:noWrap/>
            <w:vAlign w:val="center"/>
            <w:hideMark/>
          </w:tcPr>
          <w:p w14:paraId="32DFDF9B" w14:textId="77777777" w:rsidR="00BC11A2" w:rsidRPr="00A30095" w:rsidRDefault="00BC11A2" w:rsidP="00DA1D27">
            <w:pPr>
              <w:rPr>
                <w:rFonts w:cs="Arial"/>
                <w:color w:val="000000"/>
                <w:sz w:val="22"/>
                <w:szCs w:val="22"/>
              </w:rPr>
            </w:pPr>
            <w:r w:rsidRPr="00A30095">
              <w:rPr>
                <w:rFonts w:cs="Arial"/>
                <w:color w:val="000000"/>
                <w:sz w:val="22"/>
                <w:szCs w:val="22"/>
              </w:rPr>
              <w:t>Teddy Webb Hall (Large)</w:t>
            </w:r>
          </w:p>
        </w:tc>
        <w:tc>
          <w:tcPr>
            <w:tcW w:w="1984" w:type="dxa"/>
            <w:shd w:val="clear" w:color="auto" w:fill="auto"/>
            <w:noWrap/>
            <w:vAlign w:val="bottom"/>
            <w:hideMark/>
          </w:tcPr>
          <w:p w14:paraId="32DFDF9C" w14:textId="77777777" w:rsidR="00BC11A2" w:rsidRPr="00A30095" w:rsidRDefault="00BC11A2" w:rsidP="004B3031">
            <w:pPr>
              <w:jc w:val="center"/>
              <w:rPr>
                <w:rFonts w:cs="Arial"/>
                <w:color w:val="000000"/>
                <w:sz w:val="22"/>
                <w:szCs w:val="22"/>
              </w:rPr>
            </w:pPr>
            <w:r w:rsidRPr="00A30095">
              <w:rPr>
                <w:rFonts w:cs="Arial"/>
                <w:color w:val="000000"/>
                <w:sz w:val="22"/>
                <w:szCs w:val="22"/>
              </w:rPr>
              <w:t>£</w:t>
            </w:r>
            <w:r w:rsidR="00D32D5D">
              <w:rPr>
                <w:rFonts w:cs="Arial"/>
                <w:color w:val="000000"/>
                <w:sz w:val="22"/>
                <w:szCs w:val="22"/>
              </w:rPr>
              <w:t>210</w:t>
            </w:r>
          </w:p>
        </w:tc>
        <w:tc>
          <w:tcPr>
            <w:tcW w:w="1547" w:type="dxa"/>
            <w:shd w:val="clear" w:color="auto" w:fill="auto"/>
            <w:noWrap/>
            <w:vAlign w:val="bottom"/>
            <w:hideMark/>
          </w:tcPr>
          <w:p w14:paraId="32DFDF9D" w14:textId="77777777" w:rsidR="00BC11A2" w:rsidRPr="00A30095" w:rsidRDefault="00BC11A2" w:rsidP="004B3031">
            <w:pPr>
              <w:jc w:val="center"/>
              <w:rPr>
                <w:rFonts w:cs="Arial"/>
                <w:color w:val="000000"/>
                <w:sz w:val="22"/>
                <w:szCs w:val="22"/>
              </w:rPr>
            </w:pPr>
            <w:r>
              <w:rPr>
                <w:rFonts w:cs="Arial"/>
                <w:color w:val="000000"/>
                <w:sz w:val="22"/>
                <w:szCs w:val="22"/>
              </w:rPr>
              <w:t>£</w:t>
            </w:r>
            <w:r w:rsidR="00D32D5D">
              <w:rPr>
                <w:rFonts w:cs="Arial"/>
                <w:color w:val="000000"/>
                <w:sz w:val="22"/>
                <w:szCs w:val="22"/>
              </w:rPr>
              <w:t>315</w:t>
            </w:r>
          </w:p>
        </w:tc>
        <w:tc>
          <w:tcPr>
            <w:tcW w:w="1713" w:type="dxa"/>
            <w:shd w:val="clear" w:color="auto" w:fill="auto"/>
            <w:noWrap/>
            <w:vAlign w:val="bottom"/>
            <w:hideMark/>
          </w:tcPr>
          <w:p w14:paraId="32DFDF9E" w14:textId="77777777" w:rsidR="00BC11A2" w:rsidRPr="00A30095" w:rsidRDefault="00BC11A2" w:rsidP="004B3031">
            <w:pPr>
              <w:jc w:val="center"/>
              <w:rPr>
                <w:rFonts w:cs="Arial"/>
                <w:color w:val="000000"/>
                <w:sz w:val="22"/>
                <w:szCs w:val="22"/>
              </w:rPr>
            </w:pPr>
            <w:r w:rsidRPr="00A30095">
              <w:rPr>
                <w:rFonts w:cs="Arial"/>
                <w:color w:val="000000"/>
                <w:sz w:val="22"/>
                <w:szCs w:val="22"/>
              </w:rPr>
              <w:t>£</w:t>
            </w:r>
            <w:r>
              <w:rPr>
                <w:rFonts w:cs="Arial"/>
                <w:color w:val="000000"/>
                <w:sz w:val="22"/>
                <w:szCs w:val="22"/>
              </w:rPr>
              <w:t>2</w:t>
            </w:r>
            <w:r w:rsidR="00D32D5D">
              <w:rPr>
                <w:rFonts w:cs="Arial"/>
                <w:color w:val="000000"/>
                <w:sz w:val="22"/>
                <w:szCs w:val="22"/>
              </w:rPr>
              <w:t>65</w:t>
            </w:r>
          </w:p>
        </w:tc>
        <w:tc>
          <w:tcPr>
            <w:tcW w:w="1843" w:type="dxa"/>
            <w:shd w:val="clear" w:color="auto" w:fill="auto"/>
            <w:noWrap/>
            <w:vAlign w:val="bottom"/>
            <w:hideMark/>
          </w:tcPr>
          <w:p w14:paraId="32DFDF9F" w14:textId="77777777" w:rsidR="00BC11A2" w:rsidRPr="00A30095" w:rsidRDefault="00BC11A2" w:rsidP="004B3031">
            <w:pPr>
              <w:jc w:val="center"/>
              <w:rPr>
                <w:rFonts w:cs="Arial"/>
                <w:color w:val="000000"/>
                <w:sz w:val="22"/>
                <w:szCs w:val="22"/>
              </w:rPr>
            </w:pPr>
            <w:r>
              <w:rPr>
                <w:rFonts w:cs="Arial"/>
                <w:color w:val="000000"/>
                <w:sz w:val="22"/>
                <w:szCs w:val="22"/>
              </w:rPr>
              <w:t>£</w:t>
            </w:r>
            <w:r w:rsidR="002502CC">
              <w:rPr>
                <w:rFonts w:cs="Arial"/>
                <w:color w:val="000000"/>
                <w:sz w:val="22"/>
                <w:szCs w:val="22"/>
              </w:rPr>
              <w:t>400</w:t>
            </w:r>
          </w:p>
        </w:tc>
      </w:tr>
      <w:tr w:rsidR="00BC11A2" w:rsidRPr="00A30095" w14:paraId="32DFDFA6" w14:textId="77777777" w:rsidTr="004B3031">
        <w:trPr>
          <w:trHeight w:val="295"/>
        </w:trPr>
        <w:tc>
          <w:tcPr>
            <w:tcW w:w="2802" w:type="dxa"/>
            <w:shd w:val="clear" w:color="auto" w:fill="auto"/>
            <w:noWrap/>
            <w:vAlign w:val="center"/>
            <w:hideMark/>
          </w:tcPr>
          <w:p w14:paraId="32DFDFA1" w14:textId="77777777" w:rsidR="00BC11A2" w:rsidRPr="00A30095" w:rsidRDefault="00BC11A2" w:rsidP="00DA1D27">
            <w:pPr>
              <w:rPr>
                <w:rFonts w:cs="Arial"/>
                <w:color w:val="000000"/>
                <w:sz w:val="22"/>
                <w:szCs w:val="22"/>
              </w:rPr>
            </w:pPr>
            <w:r w:rsidRPr="00A30095">
              <w:rPr>
                <w:rFonts w:cs="Arial"/>
                <w:color w:val="000000"/>
                <w:sz w:val="22"/>
                <w:szCs w:val="22"/>
              </w:rPr>
              <w:t>Teddy Webb Hall (Small)</w:t>
            </w:r>
          </w:p>
        </w:tc>
        <w:tc>
          <w:tcPr>
            <w:tcW w:w="1984" w:type="dxa"/>
            <w:shd w:val="clear" w:color="auto" w:fill="auto"/>
            <w:noWrap/>
            <w:vAlign w:val="bottom"/>
            <w:hideMark/>
          </w:tcPr>
          <w:p w14:paraId="32DFDFA2" w14:textId="77777777" w:rsidR="00BC11A2" w:rsidRPr="00A30095" w:rsidRDefault="00BC11A2" w:rsidP="004B3031">
            <w:pPr>
              <w:jc w:val="center"/>
              <w:rPr>
                <w:rFonts w:cs="Arial"/>
                <w:color w:val="000000"/>
                <w:sz w:val="22"/>
                <w:szCs w:val="22"/>
              </w:rPr>
            </w:pPr>
            <w:r w:rsidRPr="00A30095">
              <w:rPr>
                <w:rFonts w:cs="Arial"/>
                <w:color w:val="000000"/>
                <w:sz w:val="22"/>
                <w:szCs w:val="22"/>
              </w:rPr>
              <w:t>£1</w:t>
            </w:r>
            <w:r>
              <w:rPr>
                <w:rFonts w:cs="Arial"/>
                <w:color w:val="000000"/>
                <w:sz w:val="22"/>
                <w:szCs w:val="22"/>
              </w:rPr>
              <w:t>60</w:t>
            </w:r>
          </w:p>
        </w:tc>
        <w:tc>
          <w:tcPr>
            <w:tcW w:w="1547" w:type="dxa"/>
            <w:shd w:val="clear" w:color="auto" w:fill="auto"/>
            <w:noWrap/>
            <w:vAlign w:val="bottom"/>
            <w:hideMark/>
          </w:tcPr>
          <w:p w14:paraId="32DFDFA3" w14:textId="77777777" w:rsidR="00BC11A2" w:rsidRPr="00A30095" w:rsidRDefault="00BC11A2" w:rsidP="004B3031">
            <w:pPr>
              <w:jc w:val="center"/>
              <w:rPr>
                <w:rFonts w:cs="Arial"/>
                <w:color w:val="000000"/>
                <w:sz w:val="22"/>
                <w:szCs w:val="22"/>
              </w:rPr>
            </w:pPr>
            <w:r w:rsidRPr="00A30095">
              <w:rPr>
                <w:rFonts w:cs="Arial"/>
                <w:color w:val="000000"/>
                <w:sz w:val="22"/>
                <w:szCs w:val="22"/>
              </w:rPr>
              <w:t>£2</w:t>
            </w:r>
            <w:r>
              <w:rPr>
                <w:rFonts w:cs="Arial"/>
                <w:color w:val="000000"/>
                <w:sz w:val="22"/>
                <w:szCs w:val="22"/>
              </w:rPr>
              <w:t>40</w:t>
            </w:r>
          </w:p>
        </w:tc>
        <w:tc>
          <w:tcPr>
            <w:tcW w:w="1713" w:type="dxa"/>
            <w:shd w:val="clear" w:color="auto" w:fill="auto"/>
            <w:noWrap/>
            <w:vAlign w:val="bottom"/>
            <w:hideMark/>
          </w:tcPr>
          <w:p w14:paraId="32DFDFA4" w14:textId="77777777" w:rsidR="00BC11A2" w:rsidRPr="00A30095" w:rsidRDefault="00BC11A2" w:rsidP="004B3031">
            <w:pPr>
              <w:jc w:val="center"/>
              <w:rPr>
                <w:rFonts w:cs="Arial"/>
                <w:color w:val="000000"/>
                <w:sz w:val="22"/>
                <w:szCs w:val="22"/>
              </w:rPr>
            </w:pPr>
            <w:r w:rsidRPr="00A30095">
              <w:rPr>
                <w:rFonts w:cs="Arial"/>
                <w:color w:val="000000"/>
                <w:sz w:val="22"/>
                <w:szCs w:val="22"/>
              </w:rPr>
              <w:t>£</w:t>
            </w:r>
            <w:r>
              <w:rPr>
                <w:rFonts w:cs="Arial"/>
                <w:color w:val="000000"/>
                <w:sz w:val="22"/>
                <w:szCs w:val="22"/>
              </w:rPr>
              <w:t>200</w:t>
            </w:r>
          </w:p>
        </w:tc>
        <w:tc>
          <w:tcPr>
            <w:tcW w:w="1843" w:type="dxa"/>
            <w:shd w:val="clear" w:color="auto" w:fill="auto"/>
            <w:noWrap/>
            <w:vAlign w:val="bottom"/>
            <w:hideMark/>
          </w:tcPr>
          <w:p w14:paraId="32DFDFA5" w14:textId="77777777" w:rsidR="00BC11A2" w:rsidRPr="00A30095" w:rsidRDefault="00BC11A2" w:rsidP="004B3031">
            <w:pPr>
              <w:jc w:val="center"/>
              <w:rPr>
                <w:rFonts w:cs="Arial"/>
                <w:color w:val="000000"/>
                <w:sz w:val="22"/>
                <w:szCs w:val="22"/>
              </w:rPr>
            </w:pPr>
            <w:r w:rsidRPr="00A30095">
              <w:rPr>
                <w:rFonts w:cs="Arial"/>
                <w:color w:val="000000"/>
                <w:sz w:val="22"/>
                <w:szCs w:val="22"/>
              </w:rPr>
              <w:t>£</w:t>
            </w:r>
            <w:r>
              <w:rPr>
                <w:rFonts w:cs="Arial"/>
                <w:color w:val="000000"/>
                <w:sz w:val="22"/>
                <w:szCs w:val="22"/>
              </w:rPr>
              <w:t>300</w:t>
            </w:r>
          </w:p>
        </w:tc>
      </w:tr>
      <w:tr w:rsidR="003F05E6" w:rsidRPr="00A30095" w14:paraId="32DFDFAC" w14:textId="77777777" w:rsidTr="004B3031">
        <w:trPr>
          <w:trHeight w:val="295"/>
        </w:trPr>
        <w:tc>
          <w:tcPr>
            <w:tcW w:w="2802" w:type="dxa"/>
            <w:shd w:val="clear" w:color="auto" w:fill="auto"/>
            <w:noWrap/>
            <w:vAlign w:val="center"/>
            <w:hideMark/>
          </w:tcPr>
          <w:p w14:paraId="32DFDFA7" w14:textId="77777777" w:rsidR="003F05E6" w:rsidRPr="00A30095" w:rsidRDefault="003F05E6" w:rsidP="00DA1D27">
            <w:pPr>
              <w:rPr>
                <w:rFonts w:cs="Arial"/>
                <w:color w:val="000000"/>
                <w:sz w:val="22"/>
                <w:szCs w:val="22"/>
              </w:rPr>
            </w:pPr>
            <w:r w:rsidRPr="00A30095">
              <w:rPr>
                <w:rFonts w:cs="Arial"/>
                <w:color w:val="000000"/>
                <w:sz w:val="22"/>
                <w:szCs w:val="22"/>
              </w:rPr>
              <w:t>Kitchen</w:t>
            </w:r>
          </w:p>
        </w:tc>
        <w:tc>
          <w:tcPr>
            <w:tcW w:w="7087" w:type="dxa"/>
            <w:gridSpan w:val="4"/>
            <w:shd w:val="clear" w:color="auto" w:fill="auto"/>
            <w:noWrap/>
            <w:vAlign w:val="bottom"/>
            <w:hideMark/>
          </w:tcPr>
          <w:p w14:paraId="32DFDFA8" w14:textId="77777777" w:rsidR="004B3031" w:rsidRDefault="004B3031" w:rsidP="004B3031">
            <w:pPr>
              <w:jc w:val="center"/>
              <w:rPr>
                <w:rFonts w:cs="Arial"/>
                <w:color w:val="000000"/>
                <w:sz w:val="22"/>
                <w:szCs w:val="22"/>
              </w:rPr>
            </w:pPr>
          </w:p>
          <w:p w14:paraId="32DFDFA9" w14:textId="77777777" w:rsidR="003F05E6" w:rsidRDefault="003F05E6" w:rsidP="004B3031">
            <w:pPr>
              <w:jc w:val="center"/>
              <w:rPr>
                <w:rFonts w:cs="Arial"/>
                <w:color w:val="000000"/>
                <w:sz w:val="22"/>
                <w:szCs w:val="22"/>
              </w:rPr>
            </w:pPr>
            <w:r>
              <w:rPr>
                <w:rFonts w:cs="Arial"/>
                <w:color w:val="000000"/>
                <w:sz w:val="22"/>
                <w:szCs w:val="22"/>
              </w:rPr>
              <w:t>Please enquire for further details</w:t>
            </w:r>
          </w:p>
          <w:p w14:paraId="32DFDFAA" w14:textId="77777777" w:rsidR="004B3031" w:rsidRDefault="004B3031" w:rsidP="004B3031">
            <w:pPr>
              <w:jc w:val="center"/>
              <w:rPr>
                <w:rFonts w:cs="Arial"/>
                <w:color w:val="000000"/>
                <w:sz w:val="22"/>
                <w:szCs w:val="22"/>
              </w:rPr>
            </w:pPr>
          </w:p>
          <w:p w14:paraId="32DFDFAB" w14:textId="77777777" w:rsidR="004B3031" w:rsidRPr="00A30095" w:rsidRDefault="004B3031" w:rsidP="004B3031">
            <w:pPr>
              <w:jc w:val="center"/>
              <w:rPr>
                <w:rFonts w:cs="Arial"/>
                <w:color w:val="000000"/>
                <w:sz w:val="22"/>
                <w:szCs w:val="22"/>
              </w:rPr>
            </w:pPr>
          </w:p>
        </w:tc>
      </w:tr>
      <w:tr w:rsidR="00BC11A2" w:rsidRPr="00A30095" w14:paraId="32DFDFB2" w14:textId="77777777" w:rsidTr="004B3031">
        <w:trPr>
          <w:trHeight w:val="295"/>
        </w:trPr>
        <w:tc>
          <w:tcPr>
            <w:tcW w:w="2802" w:type="dxa"/>
            <w:shd w:val="clear" w:color="auto" w:fill="auto"/>
            <w:noWrap/>
            <w:vAlign w:val="center"/>
            <w:hideMark/>
          </w:tcPr>
          <w:p w14:paraId="32DFDFAD" w14:textId="77777777" w:rsidR="00BC11A2" w:rsidRPr="00A30095" w:rsidRDefault="00BC11A2" w:rsidP="00DA1D27">
            <w:pPr>
              <w:rPr>
                <w:rFonts w:cs="Arial"/>
                <w:color w:val="000000"/>
                <w:sz w:val="22"/>
                <w:szCs w:val="22"/>
              </w:rPr>
            </w:pPr>
            <w:r w:rsidRPr="00A30095">
              <w:rPr>
                <w:rFonts w:cs="Arial"/>
                <w:color w:val="000000"/>
                <w:sz w:val="22"/>
                <w:szCs w:val="22"/>
              </w:rPr>
              <w:t>Lounge</w:t>
            </w:r>
          </w:p>
        </w:tc>
        <w:tc>
          <w:tcPr>
            <w:tcW w:w="1984" w:type="dxa"/>
            <w:shd w:val="clear" w:color="auto" w:fill="auto"/>
            <w:noWrap/>
            <w:vAlign w:val="bottom"/>
            <w:hideMark/>
          </w:tcPr>
          <w:p w14:paraId="32DFDFAE" w14:textId="77777777" w:rsidR="00BC11A2" w:rsidRPr="00A30095" w:rsidRDefault="00BC11A2" w:rsidP="004B3031">
            <w:pPr>
              <w:jc w:val="center"/>
              <w:rPr>
                <w:rFonts w:cs="Arial"/>
                <w:color w:val="000000"/>
                <w:sz w:val="22"/>
                <w:szCs w:val="22"/>
              </w:rPr>
            </w:pPr>
            <w:r w:rsidRPr="00A30095">
              <w:rPr>
                <w:rFonts w:cs="Arial"/>
                <w:color w:val="000000"/>
                <w:sz w:val="22"/>
                <w:szCs w:val="22"/>
              </w:rPr>
              <w:t>£1</w:t>
            </w:r>
            <w:r>
              <w:rPr>
                <w:rFonts w:cs="Arial"/>
                <w:color w:val="000000"/>
                <w:sz w:val="22"/>
                <w:szCs w:val="22"/>
              </w:rPr>
              <w:t>6</w:t>
            </w:r>
            <w:r w:rsidRPr="00A30095">
              <w:rPr>
                <w:rFonts w:cs="Arial"/>
                <w:color w:val="000000"/>
                <w:sz w:val="22"/>
                <w:szCs w:val="22"/>
              </w:rPr>
              <w:t>0</w:t>
            </w:r>
          </w:p>
        </w:tc>
        <w:tc>
          <w:tcPr>
            <w:tcW w:w="1547" w:type="dxa"/>
            <w:shd w:val="clear" w:color="auto" w:fill="auto"/>
            <w:noWrap/>
            <w:vAlign w:val="bottom"/>
            <w:hideMark/>
          </w:tcPr>
          <w:p w14:paraId="32DFDFAF" w14:textId="77777777" w:rsidR="00BC11A2" w:rsidRPr="00A30095" w:rsidRDefault="00BC11A2" w:rsidP="004B3031">
            <w:pPr>
              <w:jc w:val="center"/>
              <w:rPr>
                <w:rFonts w:cs="Arial"/>
                <w:color w:val="000000"/>
                <w:sz w:val="22"/>
                <w:szCs w:val="22"/>
              </w:rPr>
            </w:pPr>
            <w:r w:rsidRPr="00A30095">
              <w:rPr>
                <w:rFonts w:cs="Arial"/>
                <w:color w:val="000000"/>
                <w:sz w:val="22"/>
                <w:szCs w:val="22"/>
              </w:rPr>
              <w:t>£2</w:t>
            </w:r>
            <w:r>
              <w:rPr>
                <w:rFonts w:cs="Arial"/>
                <w:color w:val="000000"/>
                <w:sz w:val="22"/>
                <w:szCs w:val="22"/>
              </w:rPr>
              <w:t>40</w:t>
            </w:r>
          </w:p>
        </w:tc>
        <w:tc>
          <w:tcPr>
            <w:tcW w:w="1713" w:type="dxa"/>
            <w:shd w:val="clear" w:color="auto" w:fill="auto"/>
            <w:noWrap/>
            <w:vAlign w:val="bottom"/>
            <w:hideMark/>
          </w:tcPr>
          <w:p w14:paraId="32DFDFB0" w14:textId="77777777" w:rsidR="00BC11A2" w:rsidRPr="00A30095" w:rsidRDefault="00BC11A2" w:rsidP="004B3031">
            <w:pPr>
              <w:jc w:val="center"/>
              <w:rPr>
                <w:rFonts w:cs="Arial"/>
                <w:color w:val="000000"/>
                <w:sz w:val="22"/>
                <w:szCs w:val="22"/>
              </w:rPr>
            </w:pPr>
            <w:r w:rsidRPr="00A30095">
              <w:rPr>
                <w:rFonts w:cs="Arial"/>
                <w:color w:val="000000"/>
                <w:sz w:val="22"/>
                <w:szCs w:val="22"/>
              </w:rPr>
              <w:t>£</w:t>
            </w:r>
            <w:r>
              <w:rPr>
                <w:rFonts w:cs="Arial"/>
                <w:color w:val="000000"/>
                <w:sz w:val="22"/>
                <w:szCs w:val="22"/>
              </w:rPr>
              <w:t>200</w:t>
            </w:r>
          </w:p>
        </w:tc>
        <w:tc>
          <w:tcPr>
            <w:tcW w:w="1843" w:type="dxa"/>
            <w:shd w:val="clear" w:color="auto" w:fill="auto"/>
            <w:noWrap/>
            <w:vAlign w:val="bottom"/>
            <w:hideMark/>
          </w:tcPr>
          <w:p w14:paraId="32DFDFB1" w14:textId="77777777" w:rsidR="00BC11A2" w:rsidRPr="00A30095" w:rsidRDefault="00BC11A2" w:rsidP="004B3031">
            <w:pPr>
              <w:jc w:val="center"/>
              <w:rPr>
                <w:rFonts w:cs="Arial"/>
                <w:color w:val="000000"/>
                <w:sz w:val="22"/>
                <w:szCs w:val="22"/>
              </w:rPr>
            </w:pPr>
            <w:r w:rsidRPr="00A30095">
              <w:rPr>
                <w:rFonts w:cs="Arial"/>
                <w:color w:val="000000"/>
                <w:sz w:val="22"/>
                <w:szCs w:val="22"/>
              </w:rPr>
              <w:t>£</w:t>
            </w:r>
            <w:r>
              <w:rPr>
                <w:rFonts w:cs="Arial"/>
                <w:color w:val="000000"/>
                <w:sz w:val="22"/>
                <w:szCs w:val="22"/>
              </w:rPr>
              <w:t>300</w:t>
            </w:r>
          </w:p>
        </w:tc>
      </w:tr>
      <w:tr w:rsidR="00BC11A2" w:rsidRPr="00A30095" w14:paraId="32DFDFB8" w14:textId="77777777" w:rsidTr="004B3031">
        <w:trPr>
          <w:trHeight w:val="295"/>
        </w:trPr>
        <w:tc>
          <w:tcPr>
            <w:tcW w:w="2802" w:type="dxa"/>
            <w:shd w:val="clear" w:color="auto" w:fill="auto"/>
            <w:noWrap/>
            <w:vAlign w:val="center"/>
            <w:hideMark/>
          </w:tcPr>
          <w:p w14:paraId="32DFDFB3" w14:textId="77777777" w:rsidR="00BC11A2" w:rsidRPr="00A30095" w:rsidRDefault="00BC11A2" w:rsidP="00DA1D27">
            <w:pPr>
              <w:rPr>
                <w:rFonts w:cs="Arial"/>
                <w:color w:val="000000"/>
                <w:sz w:val="22"/>
                <w:szCs w:val="22"/>
              </w:rPr>
            </w:pPr>
            <w:r w:rsidRPr="00A30095">
              <w:rPr>
                <w:rFonts w:cs="Arial"/>
                <w:color w:val="000000"/>
                <w:sz w:val="22"/>
                <w:szCs w:val="22"/>
              </w:rPr>
              <w:t>Meeting Room 2</w:t>
            </w:r>
          </w:p>
        </w:tc>
        <w:tc>
          <w:tcPr>
            <w:tcW w:w="1984" w:type="dxa"/>
            <w:shd w:val="clear" w:color="auto" w:fill="auto"/>
            <w:noWrap/>
            <w:vAlign w:val="bottom"/>
            <w:hideMark/>
          </w:tcPr>
          <w:p w14:paraId="32DFDFB4" w14:textId="77777777" w:rsidR="00BC11A2" w:rsidRPr="00A30095" w:rsidRDefault="00BC11A2" w:rsidP="004B3031">
            <w:pPr>
              <w:jc w:val="center"/>
              <w:rPr>
                <w:rFonts w:cs="Arial"/>
                <w:color w:val="000000"/>
                <w:sz w:val="22"/>
                <w:szCs w:val="22"/>
              </w:rPr>
            </w:pPr>
            <w:r w:rsidRPr="00A30095">
              <w:rPr>
                <w:rFonts w:cs="Arial"/>
                <w:color w:val="000000"/>
                <w:sz w:val="22"/>
                <w:szCs w:val="22"/>
              </w:rPr>
              <w:t>£1</w:t>
            </w:r>
            <w:r>
              <w:rPr>
                <w:rFonts w:cs="Arial"/>
                <w:color w:val="000000"/>
                <w:sz w:val="22"/>
                <w:szCs w:val="22"/>
              </w:rPr>
              <w:t>9</w:t>
            </w:r>
            <w:r w:rsidRPr="00A30095">
              <w:rPr>
                <w:rFonts w:cs="Arial"/>
                <w:color w:val="000000"/>
                <w:sz w:val="22"/>
                <w:szCs w:val="22"/>
              </w:rPr>
              <w:t>0</w:t>
            </w:r>
          </w:p>
        </w:tc>
        <w:tc>
          <w:tcPr>
            <w:tcW w:w="1547" w:type="dxa"/>
            <w:shd w:val="clear" w:color="auto" w:fill="auto"/>
            <w:noWrap/>
            <w:vAlign w:val="bottom"/>
            <w:hideMark/>
          </w:tcPr>
          <w:p w14:paraId="32DFDFB5" w14:textId="77777777" w:rsidR="00BC11A2" w:rsidRPr="00A30095" w:rsidRDefault="00BC11A2" w:rsidP="004B3031">
            <w:pPr>
              <w:jc w:val="center"/>
              <w:rPr>
                <w:rFonts w:cs="Arial"/>
                <w:color w:val="000000"/>
                <w:sz w:val="22"/>
                <w:szCs w:val="22"/>
              </w:rPr>
            </w:pPr>
            <w:r w:rsidRPr="00A30095">
              <w:rPr>
                <w:rFonts w:cs="Arial"/>
                <w:color w:val="000000"/>
                <w:sz w:val="22"/>
                <w:szCs w:val="22"/>
              </w:rPr>
              <w:t>£2</w:t>
            </w:r>
            <w:r>
              <w:rPr>
                <w:rFonts w:cs="Arial"/>
                <w:color w:val="000000"/>
                <w:sz w:val="22"/>
                <w:szCs w:val="22"/>
              </w:rPr>
              <w:t>65</w:t>
            </w:r>
          </w:p>
        </w:tc>
        <w:tc>
          <w:tcPr>
            <w:tcW w:w="1713" w:type="dxa"/>
            <w:shd w:val="clear" w:color="auto" w:fill="auto"/>
            <w:noWrap/>
            <w:vAlign w:val="bottom"/>
            <w:hideMark/>
          </w:tcPr>
          <w:p w14:paraId="32DFDFB6" w14:textId="77777777" w:rsidR="00BC11A2" w:rsidRPr="00A30095" w:rsidRDefault="00BC11A2" w:rsidP="004B3031">
            <w:pPr>
              <w:jc w:val="center"/>
              <w:rPr>
                <w:rFonts w:cs="Arial"/>
                <w:color w:val="000000"/>
                <w:sz w:val="22"/>
                <w:szCs w:val="22"/>
              </w:rPr>
            </w:pPr>
            <w:r w:rsidRPr="00A30095">
              <w:rPr>
                <w:rFonts w:cs="Arial"/>
                <w:color w:val="000000"/>
                <w:sz w:val="22"/>
                <w:szCs w:val="22"/>
              </w:rPr>
              <w:t>£2</w:t>
            </w:r>
            <w:r>
              <w:rPr>
                <w:rFonts w:cs="Arial"/>
                <w:color w:val="000000"/>
                <w:sz w:val="22"/>
                <w:szCs w:val="22"/>
              </w:rPr>
              <w:t>40</w:t>
            </w:r>
          </w:p>
        </w:tc>
        <w:tc>
          <w:tcPr>
            <w:tcW w:w="1843" w:type="dxa"/>
            <w:shd w:val="clear" w:color="auto" w:fill="auto"/>
            <w:noWrap/>
            <w:vAlign w:val="bottom"/>
            <w:hideMark/>
          </w:tcPr>
          <w:p w14:paraId="32DFDFB7" w14:textId="77777777" w:rsidR="00BC11A2" w:rsidRPr="00A30095" w:rsidRDefault="00BC11A2" w:rsidP="004B3031">
            <w:pPr>
              <w:jc w:val="center"/>
              <w:rPr>
                <w:rFonts w:cs="Arial"/>
                <w:color w:val="000000"/>
                <w:sz w:val="22"/>
                <w:szCs w:val="22"/>
              </w:rPr>
            </w:pPr>
            <w:r w:rsidRPr="00A30095">
              <w:rPr>
                <w:rFonts w:cs="Arial"/>
                <w:color w:val="000000"/>
                <w:sz w:val="22"/>
                <w:szCs w:val="22"/>
              </w:rPr>
              <w:t>£</w:t>
            </w:r>
            <w:r>
              <w:rPr>
                <w:rFonts w:cs="Arial"/>
                <w:color w:val="000000"/>
                <w:sz w:val="22"/>
                <w:szCs w:val="22"/>
              </w:rPr>
              <w:t>330</w:t>
            </w:r>
          </w:p>
        </w:tc>
      </w:tr>
      <w:tr w:rsidR="00BC11A2" w:rsidRPr="00A30095" w14:paraId="32DFDFBE" w14:textId="77777777" w:rsidTr="004B3031">
        <w:trPr>
          <w:trHeight w:val="295"/>
        </w:trPr>
        <w:tc>
          <w:tcPr>
            <w:tcW w:w="2802" w:type="dxa"/>
            <w:shd w:val="clear" w:color="auto" w:fill="auto"/>
            <w:noWrap/>
            <w:vAlign w:val="center"/>
            <w:hideMark/>
          </w:tcPr>
          <w:p w14:paraId="32DFDFB9" w14:textId="77777777" w:rsidR="00BC11A2" w:rsidRPr="00A30095" w:rsidRDefault="00BC11A2" w:rsidP="00DA1D27">
            <w:pPr>
              <w:rPr>
                <w:rFonts w:cs="Arial"/>
                <w:color w:val="000000"/>
                <w:sz w:val="22"/>
                <w:szCs w:val="22"/>
              </w:rPr>
            </w:pPr>
            <w:r w:rsidRPr="00A30095">
              <w:rPr>
                <w:rFonts w:cs="Arial"/>
                <w:color w:val="000000"/>
                <w:sz w:val="22"/>
                <w:szCs w:val="22"/>
              </w:rPr>
              <w:t>Youth Space</w:t>
            </w:r>
          </w:p>
        </w:tc>
        <w:tc>
          <w:tcPr>
            <w:tcW w:w="1984" w:type="dxa"/>
            <w:shd w:val="clear" w:color="auto" w:fill="auto"/>
            <w:noWrap/>
            <w:vAlign w:val="bottom"/>
            <w:hideMark/>
          </w:tcPr>
          <w:p w14:paraId="32DFDFBA" w14:textId="77777777" w:rsidR="00BC11A2" w:rsidRPr="00A30095" w:rsidRDefault="00BC11A2" w:rsidP="004B3031">
            <w:pPr>
              <w:jc w:val="center"/>
              <w:rPr>
                <w:rFonts w:cs="Arial"/>
                <w:color w:val="000000"/>
                <w:sz w:val="22"/>
                <w:szCs w:val="22"/>
              </w:rPr>
            </w:pPr>
            <w:r w:rsidRPr="00A30095">
              <w:rPr>
                <w:rFonts w:cs="Arial"/>
                <w:color w:val="000000"/>
                <w:sz w:val="22"/>
                <w:szCs w:val="22"/>
              </w:rPr>
              <w:t>£1</w:t>
            </w:r>
            <w:r>
              <w:rPr>
                <w:rFonts w:cs="Arial"/>
                <w:color w:val="000000"/>
                <w:sz w:val="22"/>
                <w:szCs w:val="22"/>
              </w:rPr>
              <w:t>6</w:t>
            </w:r>
            <w:r w:rsidRPr="00A30095">
              <w:rPr>
                <w:rFonts w:cs="Arial"/>
                <w:color w:val="000000"/>
                <w:sz w:val="22"/>
                <w:szCs w:val="22"/>
              </w:rPr>
              <w:t>0</w:t>
            </w:r>
          </w:p>
        </w:tc>
        <w:tc>
          <w:tcPr>
            <w:tcW w:w="1547" w:type="dxa"/>
            <w:shd w:val="clear" w:color="auto" w:fill="auto"/>
            <w:noWrap/>
            <w:vAlign w:val="bottom"/>
            <w:hideMark/>
          </w:tcPr>
          <w:p w14:paraId="32DFDFBB" w14:textId="77777777" w:rsidR="00BC11A2" w:rsidRPr="00A30095" w:rsidRDefault="00BC11A2" w:rsidP="004B3031">
            <w:pPr>
              <w:jc w:val="center"/>
              <w:rPr>
                <w:rFonts w:cs="Arial"/>
                <w:color w:val="000000"/>
                <w:sz w:val="22"/>
                <w:szCs w:val="22"/>
              </w:rPr>
            </w:pPr>
            <w:r w:rsidRPr="00A30095">
              <w:rPr>
                <w:rFonts w:cs="Arial"/>
                <w:color w:val="000000"/>
                <w:sz w:val="22"/>
                <w:szCs w:val="22"/>
              </w:rPr>
              <w:t>£2</w:t>
            </w:r>
            <w:r>
              <w:rPr>
                <w:rFonts w:cs="Arial"/>
                <w:color w:val="000000"/>
                <w:sz w:val="22"/>
                <w:szCs w:val="22"/>
              </w:rPr>
              <w:t>40</w:t>
            </w:r>
          </w:p>
        </w:tc>
        <w:tc>
          <w:tcPr>
            <w:tcW w:w="1713" w:type="dxa"/>
            <w:shd w:val="clear" w:color="auto" w:fill="auto"/>
            <w:noWrap/>
            <w:vAlign w:val="bottom"/>
            <w:hideMark/>
          </w:tcPr>
          <w:p w14:paraId="32DFDFBC" w14:textId="77777777" w:rsidR="00BC11A2" w:rsidRPr="00A30095" w:rsidRDefault="00BC11A2" w:rsidP="004B3031">
            <w:pPr>
              <w:jc w:val="center"/>
              <w:rPr>
                <w:rFonts w:cs="Arial"/>
                <w:color w:val="000000"/>
                <w:sz w:val="22"/>
                <w:szCs w:val="22"/>
              </w:rPr>
            </w:pPr>
            <w:r w:rsidRPr="00A30095">
              <w:rPr>
                <w:rFonts w:cs="Arial"/>
                <w:color w:val="000000"/>
                <w:sz w:val="22"/>
                <w:szCs w:val="22"/>
              </w:rPr>
              <w:t>£</w:t>
            </w:r>
            <w:r>
              <w:rPr>
                <w:rFonts w:cs="Arial"/>
                <w:color w:val="000000"/>
                <w:sz w:val="22"/>
                <w:szCs w:val="22"/>
              </w:rPr>
              <w:t>200</w:t>
            </w:r>
          </w:p>
        </w:tc>
        <w:tc>
          <w:tcPr>
            <w:tcW w:w="1843" w:type="dxa"/>
            <w:shd w:val="clear" w:color="auto" w:fill="auto"/>
            <w:noWrap/>
            <w:vAlign w:val="bottom"/>
            <w:hideMark/>
          </w:tcPr>
          <w:p w14:paraId="32DFDFBD" w14:textId="77777777" w:rsidR="00BC11A2" w:rsidRPr="00A30095" w:rsidRDefault="00BC11A2" w:rsidP="004B3031">
            <w:pPr>
              <w:jc w:val="center"/>
              <w:rPr>
                <w:rFonts w:cs="Arial"/>
                <w:color w:val="000000"/>
                <w:sz w:val="22"/>
                <w:szCs w:val="22"/>
              </w:rPr>
            </w:pPr>
            <w:r w:rsidRPr="00A30095">
              <w:rPr>
                <w:rFonts w:cs="Arial"/>
                <w:color w:val="000000"/>
                <w:sz w:val="22"/>
                <w:szCs w:val="22"/>
              </w:rPr>
              <w:t>£</w:t>
            </w:r>
            <w:r>
              <w:rPr>
                <w:rFonts w:cs="Arial"/>
                <w:color w:val="000000"/>
                <w:sz w:val="22"/>
                <w:szCs w:val="22"/>
              </w:rPr>
              <w:t>300</w:t>
            </w:r>
          </w:p>
        </w:tc>
      </w:tr>
      <w:tr w:rsidR="00BC11A2" w:rsidRPr="00A30095" w14:paraId="32DFDFC5" w14:textId="77777777" w:rsidTr="004B3031">
        <w:trPr>
          <w:trHeight w:val="295"/>
        </w:trPr>
        <w:tc>
          <w:tcPr>
            <w:tcW w:w="2802" w:type="dxa"/>
            <w:shd w:val="clear" w:color="auto" w:fill="auto"/>
            <w:noWrap/>
            <w:vAlign w:val="center"/>
          </w:tcPr>
          <w:p w14:paraId="32DFDFBF" w14:textId="77777777" w:rsidR="00BC11A2" w:rsidRPr="00D73642" w:rsidRDefault="00BC11A2" w:rsidP="00DA1D27">
            <w:pPr>
              <w:rPr>
                <w:rFonts w:cs="Arial"/>
                <w:bCs/>
                <w:iCs/>
                <w:color w:val="000000"/>
                <w:sz w:val="22"/>
                <w:szCs w:val="22"/>
              </w:rPr>
            </w:pPr>
            <w:r w:rsidRPr="00D73642">
              <w:rPr>
                <w:rFonts w:cs="Arial"/>
                <w:bCs/>
                <w:iCs/>
                <w:szCs w:val="36"/>
              </w:rPr>
              <w:t>Riley's Bar</w:t>
            </w:r>
          </w:p>
        </w:tc>
        <w:tc>
          <w:tcPr>
            <w:tcW w:w="7087" w:type="dxa"/>
            <w:gridSpan w:val="4"/>
            <w:shd w:val="clear" w:color="auto" w:fill="auto"/>
            <w:noWrap/>
            <w:vAlign w:val="bottom"/>
          </w:tcPr>
          <w:p w14:paraId="32DFDFC0" w14:textId="77777777" w:rsidR="004B3031" w:rsidRDefault="004B3031" w:rsidP="00BC11A2">
            <w:pPr>
              <w:jc w:val="center"/>
              <w:rPr>
                <w:rFonts w:cs="Arial"/>
                <w:bCs/>
                <w:i/>
                <w:szCs w:val="36"/>
              </w:rPr>
            </w:pPr>
          </w:p>
          <w:p w14:paraId="32DFDFC1" w14:textId="77777777" w:rsidR="004B3031" w:rsidRDefault="00BC11A2" w:rsidP="00BC11A2">
            <w:pPr>
              <w:jc w:val="center"/>
              <w:rPr>
                <w:rFonts w:cs="Arial"/>
                <w:bCs/>
                <w:i/>
                <w:szCs w:val="36"/>
              </w:rPr>
            </w:pPr>
            <w:r w:rsidRPr="00BC11A2">
              <w:rPr>
                <w:rFonts w:cs="Arial"/>
                <w:bCs/>
                <w:i/>
                <w:szCs w:val="36"/>
              </w:rPr>
              <w:t xml:space="preserve">Please contact </w:t>
            </w:r>
          </w:p>
          <w:p w14:paraId="32DFDFC2" w14:textId="77777777" w:rsidR="00FE1FE4" w:rsidRPr="003F05E6" w:rsidRDefault="004F58A4" w:rsidP="00BC11A2">
            <w:pPr>
              <w:jc w:val="center"/>
              <w:rPr>
                <w:rFonts w:cs="Arial"/>
                <w:bCs/>
                <w:i/>
                <w:szCs w:val="36"/>
              </w:rPr>
            </w:pPr>
            <w:hyperlink r:id="rId13" w:history="1">
              <w:r w:rsidR="00FE1FE4" w:rsidRPr="003F05E6">
                <w:rPr>
                  <w:rStyle w:val="Hyperlink"/>
                  <w:rFonts w:cs="Arial"/>
                  <w:bCs/>
                  <w:i/>
                  <w:szCs w:val="36"/>
                </w:rPr>
                <w:t>a</w:t>
              </w:r>
              <w:r w:rsidR="00FE1FE4" w:rsidRPr="003F05E6">
                <w:rPr>
                  <w:rStyle w:val="Hyperlink"/>
                  <w:bCs/>
                </w:rPr>
                <w:t>ishaahmed@manchesterdeafcentre.com</w:t>
              </w:r>
            </w:hyperlink>
            <w:r w:rsidR="00BC11A2" w:rsidRPr="00BC11A2">
              <w:rPr>
                <w:rFonts w:cs="Arial"/>
                <w:bCs/>
                <w:i/>
                <w:szCs w:val="36"/>
              </w:rPr>
              <w:t xml:space="preserve"> </w:t>
            </w:r>
          </w:p>
          <w:p w14:paraId="32DFDFC3" w14:textId="77777777" w:rsidR="00BC11A2" w:rsidRDefault="00BC11A2" w:rsidP="00BC11A2">
            <w:pPr>
              <w:jc w:val="center"/>
              <w:rPr>
                <w:rFonts w:cs="Arial"/>
                <w:bCs/>
                <w:i/>
                <w:szCs w:val="36"/>
              </w:rPr>
            </w:pPr>
            <w:r w:rsidRPr="00BC11A2">
              <w:rPr>
                <w:rFonts w:cs="Arial"/>
                <w:bCs/>
                <w:i/>
                <w:szCs w:val="36"/>
              </w:rPr>
              <w:t>for more information.</w:t>
            </w:r>
          </w:p>
          <w:p w14:paraId="32DFDFC4" w14:textId="77777777" w:rsidR="004B3031" w:rsidRPr="003F05E6" w:rsidRDefault="004B3031" w:rsidP="00BC11A2">
            <w:pPr>
              <w:jc w:val="center"/>
              <w:rPr>
                <w:rFonts w:cs="Arial"/>
                <w:bCs/>
                <w:color w:val="000000"/>
                <w:sz w:val="22"/>
                <w:szCs w:val="22"/>
              </w:rPr>
            </w:pPr>
          </w:p>
        </w:tc>
      </w:tr>
    </w:tbl>
    <w:p w14:paraId="32DFDFC6" w14:textId="77777777" w:rsidR="003E4655" w:rsidRPr="00A30095" w:rsidRDefault="003E4655" w:rsidP="00233D24">
      <w:pPr>
        <w:rPr>
          <w:rFonts w:cs="Arial"/>
          <w:b/>
          <w:i/>
          <w:szCs w:val="36"/>
        </w:rPr>
      </w:pPr>
    </w:p>
    <w:p w14:paraId="32DFDFC7" w14:textId="77777777" w:rsidR="00DA1D27" w:rsidRPr="00A30095" w:rsidRDefault="00DA1D27" w:rsidP="00233D24">
      <w:pPr>
        <w:rPr>
          <w:rFonts w:cs="Arial"/>
          <w:b/>
          <w:i/>
          <w:szCs w:val="36"/>
        </w:rPr>
      </w:pPr>
    </w:p>
    <w:p w14:paraId="32DFDFC8" w14:textId="77777777" w:rsidR="00C705EF" w:rsidRPr="00A30095" w:rsidRDefault="00C705EF" w:rsidP="00233D24">
      <w:pPr>
        <w:rPr>
          <w:rFonts w:cs="Arial"/>
          <w:b/>
          <w:i/>
          <w:sz w:val="22"/>
          <w:szCs w:val="36"/>
        </w:rPr>
      </w:pPr>
      <w:r w:rsidRPr="00A30095">
        <w:rPr>
          <w:rFonts w:cs="Arial"/>
          <w:b/>
          <w:i/>
          <w:sz w:val="22"/>
          <w:szCs w:val="36"/>
        </w:rPr>
        <w:t>*Half day fee refers to any booking between 1-4 hours (e.g. 9am-1pm / 1pm-5pm)</w:t>
      </w:r>
    </w:p>
    <w:p w14:paraId="32DFDFC9" w14:textId="77777777" w:rsidR="00C705EF" w:rsidRPr="00A30095" w:rsidRDefault="00C705EF" w:rsidP="00233D24">
      <w:pPr>
        <w:rPr>
          <w:rFonts w:cs="Arial"/>
          <w:b/>
          <w:i/>
          <w:sz w:val="22"/>
          <w:szCs w:val="36"/>
        </w:rPr>
      </w:pPr>
    </w:p>
    <w:p w14:paraId="32DFDFCA" w14:textId="77777777" w:rsidR="00C705EF" w:rsidRPr="00A30095" w:rsidRDefault="00C705EF" w:rsidP="00233D24">
      <w:pPr>
        <w:rPr>
          <w:rFonts w:cs="Arial"/>
          <w:b/>
          <w:i/>
          <w:sz w:val="22"/>
          <w:szCs w:val="36"/>
        </w:rPr>
      </w:pPr>
      <w:r w:rsidRPr="00A30095">
        <w:rPr>
          <w:rFonts w:cs="Arial"/>
          <w:b/>
          <w:i/>
          <w:sz w:val="22"/>
          <w:szCs w:val="36"/>
        </w:rPr>
        <w:t>*Full day fee refers to any booking between 4-9 hours</w:t>
      </w:r>
      <w:r w:rsidR="00223013" w:rsidRPr="00A30095">
        <w:rPr>
          <w:rFonts w:cs="Arial"/>
          <w:b/>
          <w:i/>
          <w:sz w:val="22"/>
          <w:szCs w:val="36"/>
        </w:rPr>
        <w:t xml:space="preserve"> (e.g. 9am-</w:t>
      </w:r>
      <w:r w:rsidR="00FE1FE4">
        <w:rPr>
          <w:rFonts w:cs="Arial"/>
          <w:b/>
          <w:i/>
          <w:sz w:val="22"/>
          <w:szCs w:val="36"/>
        </w:rPr>
        <w:t>5</w:t>
      </w:r>
      <w:r w:rsidRPr="00A30095">
        <w:rPr>
          <w:rFonts w:cs="Arial"/>
          <w:b/>
          <w:i/>
          <w:sz w:val="22"/>
          <w:szCs w:val="36"/>
        </w:rPr>
        <w:t>pm)</w:t>
      </w:r>
    </w:p>
    <w:p w14:paraId="32DFDFCB" w14:textId="77777777" w:rsidR="00C705EF" w:rsidRPr="00A30095" w:rsidRDefault="00C705EF" w:rsidP="00233D24">
      <w:pPr>
        <w:rPr>
          <w:rFonts w:cs="Arial"/>
          <w:b/>
          <w:i/>
          <w:sz w:val="22"/>
          <w:szCs w:val="36"/>
        </w:rPr>
      </w:pPr>
    </w:p>
    <w:p w14:paraId="32DFDFCC" w14:textId="77777777" w:rsidR="00C705EF" w:rsidRPr="00A30095" w:rsidRDefault="00C705EF" w:rsidP="00233D24">
      <w:pPr>
        <w:rPr>
          <w:rFonts w:cs="Arial"/>
          <w:b/>
          <w:i/>
          <w:sz w:val="22"/>
          <w:szCs w:val="36"/>
        </w:rPr>
      </w:pPr>
      <w:r w:rsidRPr="00A30095">
        <w:rPr>
          <w:rFonts w:cs="Arial"/>
          <w:b/>
          <w:i/>
          <w:sz w:val="22"/>
          <w:szCs w:val="36"/>
        </w:rPr>
        <w:t>*Evening</w:t>
      </w:r>
      <w:r w:rsidR="00FE1FE4">
        <w:rPr>
          <w:rFonts w:cs="Arial"/>
          <w:b/>
          <w:i/>
          <w:sz w:val="22"/>
          <w:szCs w:val="36"/>
        </w:rPr>
        <w:t xml:space="preserve"> requests after 5pm please contact </w:t>
      </w:r>
      <w:hyperlink r:id="rId14" w:history="1">
        <w:r w:rsidR="00FE1FE4" w:rsidRPr="00E70939">
          <w:rPr>
            <w:rStyle w:val="Hyperlink"/>
            <w:rFonts w:cs="Arial"/>
            <w:b/>
            <w:i/>
            <w:sz w:val="22"/>
            <w:szCs w:val="36"/>
          </w:rPr>
          <w:t>aishaahmed@manchesterdeafcentre.com</w:t>
        </w:r>
      </w:hyperlink>
      <w:r w:rsidR="00FE1FE4">
        <w:rPr>
          <w:rFonts w:cs="Arial"/>
          <w:b/>
          <w:i/>
          <w:sz w:val="22"/>
          <w:szCs w:val="36"/>
        </w:rPr>
        <w:t xml:space="preserve"> </w:t>
      </w:r>
      <w:r w:rsidRPr="00A30095">
        <w:rPr>
          <w:rFonts w:cs="Arial"/>
          <w:b/>
          <w:i/>
          <w:sz w:val="22"/>
          <w:szCs w:val="36"/>
        </w:rPr>
        <w:t xml:space="preserve"> </w:t>
      </w:r>
    </w:p>
    <w:p w14:paraId="32DFDFCD" w14:textId="644BB3A0" w:rsidR="00231708" w:rsidRPr="00A30095" w:rsidRDefault="00284418" w:rsidP="00233D24">
      <w:pPr>
        <w:rPr>
          <w:rFonts w:cs="Arial"/>
          <w:b/>
          <w:i/>
          <w:sz w:val="22"/>
          <w:szCs w:val="36"/>
        </w:rPr>
      </w:pPr>
      <w:r w:rsidRPr="00A30095">
        <w:rPr>
          <w:rFonts w:cs="Arial"/>
          <w:b/>
          <w:i/>
          <w:sz w:val="22"/>
          <w:szCs w:val="36"/>
        </w:rPr>
        <w:br/>
        <w:t>*Discounts: if you are making a block booking of more than 6, or booking more than 1 room, you may be eligible for a discount. You can discuss this with our bookings team</w:t>
      </w:r>
      <w:r w:rsidR="003F05E6">
        <w:rPr>
          <w:rFonts w:cs="Arial"/>
          <w:b/>
          <w:i/>
          <w:sz w:val="22"/>
          <w:szCs w:val="36"/>
        </w:rPr>
        <w:t>.</w:t>
      </w:r>
    </w:p>
    <w:tbl>
      <w:tblPr>
        <w:tblW w:w="11271" w:type="dxa"/>
        <w:tblInd w:w="94" w:type="dxa"/>
        <w:tblLook w:val="04A0" w:firstRow="1" w:lastRow="0" w:firstColumn="1" w:lastColumn="0" w:noHBand="0" w:noVBand="1"/>
      </w:tblPr>
      <w:tblGrid>
        <w:gridCol w:w="11271"/>
      </w:tblGrid>
      <w:tr w:rsidR="00EC2BE1" w:rsidRPr="00A30095" w14:paraId="32DFDFE4" w14:textId="77777777" w:rsidTr="00EC2BE1">
        <w:trPr>
          <w:trHeight w:val="300"/>
        </w:trPr>
        <w:tc>
          <w:tcPr>
            <w:tcW w:w="11271" w:type="dxa"/>
            <w:tcBorders>
              <w:top w:val="nil"/>
              <w:left w:val="nil"/>
              <w:bottom w:val="nil"/>
              <w:right w:val="nil"/>
            </w:tcBorders>
            <w:shd w:val="clear" w:color="000000" w:fill="FFFFFF"/>
            <w:noWrap/>
            <w:vAlign w:val="bottom"/>
            <w:hideMark/>
          </w:tcPr>
          <w:p w14:paraId="32DFDFCE" w14:textId="77777777" w:rsidR="006B618E" w:rsidRPr="00A30095" w:rsidRDefault="006B618E" w:rsidP="006E0C23">
            <w:pPr>
              <w:rPr>
                <w:rFonts w:cs="Arial"/>
                <w:b/>
                <w:sz w:val="36"/>
                <w:szCs w:val="36"/>
                <w:u w:val="single"/>
              </w:rPr>
            </w:pPr>
          </w:p>
          <w:p w14:paraId="32DFDFCF" w14:textId="77777777" w:rsidR="00A30095" w:rsidRDefault="0031764F" w:rsidP="0031764F">
            <w:pPr>
              <w:jc w:val="center"/>
              <w:rPr>
                <w:rFonts w:cs="Arial"/>
                <w:b/>
                <w:sz w:val="36"/>
                <w:szCs w:val="36"/>
                <w:u w:val="single"/>
              </w:rPr>
            </w:pPr>
            <w:r w:rsidRPr="00A30095">
              <w:rPr>
                <w:rFonts w:cs="Arial"/>
                <w:b/>
                <w:sz w:val="36"/>
                <w:szCs w:val="36"/>
                <w:u w:val="single"/>
              </w:rPr>
              <w:t>Also available to hire</w:t>
            </w:r>
          </w:p>
          <w:p w14:paraId="32DFDFD0" w14:textId="77777777" w:rsidR="0031764F" w:rsidRPr="00A30095" w:rsidRDefault="004F58A4" w:rsidP="0031764F">
            <w:pPr>
              <w:jc w:val="center"/>
              <w:rPr>
                <w:rFonts w:cs="Arial"/>
                <w:b/>
                <w:sz w:val="36"/>
                <w:szCs w:val="36"/>
                <w:u w:val="single"/>
              </w:rPr>
            </w:pPr>
            <w:hyperlink r:id="rId15" w:history="1">
              <w:r w:rsidR="0031764F" w:rsidRPr="00A30095">
                <w:rPr>
                  <w:rStyle w:val="Hyperlink"/>
                  <w:rFonts w:cs="Arial"/>
                  <w:b/>
                  <w:sz w:val="36"/>
                  <w:szCs w:val="36"/>
                </w:rPr>
                <w:t>Riley’s bar</w:t>
              </w:r>
            </w:hyperlink>
          </w:p>
          <w:p w14:paraId="32DFDFD1" w14:textId="77777777" w:rsidR="0031764F" w:rsidRPr="00A30095" w:rsidRDefault="005B7A0D" w:rsidP="00911362">
            <w:pPr>
              <w:rPr>
                <w:rFonts w:cs="Arial"/>
                <w:b/>
                <w:color w:val="000000"/>
                <w:sz w:val="36"/>
                <w:szCs w:val="36"/>
                <w:u w:val="single"/>
              </w:rPr>
            </w:pPr>
            <w:r w:rsidRPr="00A30095">
              <w:rPr>
                <w:rFonts w:cs="Arial"/>
                <w:noProof/>
              </w:rPr>
              <mc:AlternateContent>
                <mc:Choice Requires="wpg">
                  <w:drawing>
                    <wp:anchor distT="0" distB="0" distL="114300" distR="114300" simplePos="0" relativeHeight="251658240" behindDoc="0" locked="0" layoutInCell="1" allowOverlap="1" wp14:anchorId="32DFE00C" wp14:editId="49B72832">
                      <wp:simplePos x="0" y="0"/>
                      <wp:positionH relativeFrom="column">
                        <wp:posOffset>-55880</wp:posOffset>
                      </wp:positionH>
                      <wp:positionV relativeFrom="paragraph">
                        <wp:posOffset>153035</wp:posOffset>
                      </wp:positionV>
                      <wp:extent cx="6839585" cy="1310640"/>
                      <wp:effectExtent l="1270" t="635" r="0" b="31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9585" cy="1310640"/>
                                <a:chOff x="1062478" y="1094431"/>
                                <a:chExt cx="77446" cy="16075"/>
                              </a:xfrm>
                            </wpg:grpSpPr>
                            <pic:pic xmlns:pic="http://schemas.openxmlformats.org/drawingml/2006/picture">
                              <pic:nvPicPr>
                                <pic:cNvPr id="3"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62478" y="1095054"/>
                                  <a:ext cx="23150" cy="1545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4"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6338" y="1094431"/>
                                  <a:ext cx="30586" cy="159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16924" y="1095054"/>
                                  <a:ext cx="23000" cy="1535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A767D18" id="Group 2" o:spid="_x0000_s1026" style="position:absolute;margin-left:-4.4pt;margin-top:12.05pt;width:538.55pt;height:103.2pt;z-index:251658240" coordorigin="10624,10944" coordsize="774,1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&#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">
                      <v:shape id="Picture 3" o:spid="_x0000_s1027" type="#_x0000_t75" style="position:absolute;left:10624;top:10950;width:232;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" fillcolor="#5b9bd5" strokeweight="2pt">
                        <v:imagedata r:id="rId19" o:title=""/>
                        <v:shadow color="black"/>
                      </v:shape>
                      <v:shape id="Picture 4" o:spid="_x0000_s1028" type="#_x0000_t75" style="position:absolute;left:10863;top:10944;width:306;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">
                        <v:imagedata r:id="rId20" o:title=""/>
                      </v:shape>
                      <v:shape id="Picture 5" o:spid="_x0000_s1029" type="#_x0000_t75" style="position:absolute;left:11169;top:10950;width:230;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" fillcolor="#5b9bd5" strokeweight="2pt">
                        <v:imagedata r:id="rId21" o:title=""/>
                        <v:shadow color="black"/>
                      </v:shape>
                    </v:group>
                  </w:pict>
                </mc:Fallback>
              </mc:AlternateContent>
            </w:r>
          </w:p>
          <w:p w14:paraId="32DFDFD2" w14:textId="77777777" w:rsidR="0031764F" w:rsidRPr="00A30095" w:rsidRDefault="0031764F" w:rsidP="00911362">
            <w:pPr>
              <w:rPr>
                <w:rFonts w:cs="Arial"/>
                <w:b/>
                <w:color w:val="000000"/>
                <w:sz w:val="36"/>
                <w:szCs w:val="36"/>
                <w:u w:val="single"/>
              </w:rPr>
            </w:pPr>
          </w:p>
          <w:p w14:paraId="32DFDFD3" w14:textId="77777777" w:rsidR="00113BDB" w:rsidRPr="00A30095" w:rsidRDefault="00113BDB" w:rsidP="00113BDB">
            <w:pPr>
              <w:jc w:val="center"/>
              <w:rPr>
                <w:rFonts w:cs="Arial"/>
                <w:b/>
                <w:color w:val="000000"/>
                <w:sz w:val="36"/>
                <w:szCs w:val="36"/>
                <w:u w:val="single"/>
              </w:rPr>
            </w:pPr>
          </w:p>
          <w:p w14:paraId="32DFDFD4" w14:textId="77777777" w:rsidR="00113BDB" w:rsidRPr="00A30095" w:rsidRDefault="00113BDB" w:rsidP="00113BDB">
            <w:pPr>
              <w:jc w:val="center"/>
              <w:rPr>
                <w:rFonts w:cs="Arial"/>
                <w:b/>
                <w:color w:val="000000"/>
                <w:sz w:val="36"/>
                <w:szCs w:val="36"/>
                <w:u w:val="single"/>
              </w:rPr>
            </w:pPr>
          </w:p>
          <w:p w14:paraId="32DFDFD5" w14:textId="77777777" w:rsidR="00113BDB" w:rsidRPr="00A30095" w:rsidRDefault="00113BDB" w:rsidP="00113BDB">
            <w:pPr>
              <w:jc w:val="center"/>
              <w:rPr>
                <w:rFonts w:cs="Arial"/>
                <w:b/>
                <w:color w:val="000000"/>
                <w:sz w:val="36"/>
                <w:szCs w:val="36"/>
                <w:u w:val="single"/>
              </w:rPr>
            </w:pPr>
          </w:p>
          <w:p w14:paraId="32DFDFD6" w14:textId="77777777" w:rsidR="00113BDB" w:rsidRPr="00A30095" w:rsidRDefault="00113BDB" w:rsidP="00113BDB">
            <w:pPr>
              <w:jc w:val="center"/>
              <w:rPr>
                <w:rFonts w:cs="Arial"/>
                <w:b/>
                <w:color w:val="000000"/>
                <w:sz w:val="36"/>
                <w:szCs w:val="36"/>
                <w:u w:val="single"/>
              </w:rPr>
            </w:pPr>
          </w:p>
          <w:p w14:paraId="32DFDFD7" w14:textId="77777777" w:rsidR="00234D63" w:rsidRPr="00A30095" w:rsidRDefault="00234D63" w:rsidP="00113BDB">
            <w:pPr>
              <w:jc w:val="center"/>
              <w:rPr>
                <w:rFonts w:cs="Arial"/>
                <w:b/>
                <w:color w:val="000000"/>
                <w:sz w:val="36"/>
                <w:szCs w:val="36"/>
                <w:u w:val="single"/>
              </w:rPr>
            </w:pPr>
          </w:p>
          <w:p w14:paraId="32DFDFD8" w14:textId="77777777" w:rsidR="00234D63" w:rsidRPr="007A7E87" w:rsidRDefault="003F05E6" w:rsidP="00F87F0C">
            <w:pPr>
              <w:rPr>
                <w:rFonts w:cs="Arial"/>
                <w:color w:val="333333"/>
                <w:shd w:val="clear" w:color="auto" w:fill="FFFFFF"/>
              </w:rPr>
            </w:pPr>
            <w:r>
              <w:rPr>
                <w:rFonts w:cs="Arial"/>
                <w:color w:val="333333"/>
                <w:shd w:val="clear" w:color="auto" w:fill="FFFFFF"/>
              </w:rPr>
              <w:t xml:space="preserve">Riley’s Bar is </w:t>
            </w:r>
            <w:r w:rsidR="007A7E87">
              <w:rPr>
                <w:rFonts w:cs="Arial"/>
                <w:color w:val="333333"/>
                <w:shd w:val="clear" w:color="auto" w:fill="FFFFFF"/>
              </w:rPr>
              <w:t xml:space="preserve">a </w:t>
            </w:r>
            <w:r>
              <w:rPr>
                <w:rFonts w:cs="Arial"/>
                <w:color w:val="333333"/>
                <w:shd w:val="clear" w:color="auto" w:fill="FFFFFF"/>
              </w:rPr>
              <w:t xml:space="preserve">fully </w:t>
            </w:r>
            <w:r w:rsidR="0031764F" w:rsidRPr="00A30095">
              <w:rPr>
                <w:rFonts w:cs="Arial"/>
                <w:color w:val="333333"/>
                <w:shd w:val="clear" w:color="auto" w:fill="FFFFFF"/>
              </w:rPr>
              <w:t>accessible and deaf friendly</w:t>
            </w:r>
            <w:r w:rsidR="007A7E87">
              <w:rPr>
                <w:rFonts w:cs="Arial"/>
                <w:color w:val="333333"/>
                <w:shd w:val="clear" w:color="auto" w:fill="FFFFFF"/>
              </w:rPr>
              <w:t xml:space="preserve"> b</w:t>
            </w:r>
            <w:r>
              <w:rPr>
                <w:rFonts w:cs="Arial"/>
                <w:color w:val="333333"/>
                <w:shd w:val="clear" w:color="auto" w:fill="FFFFFF"/>
              </w:rPr>
              <w:t>ar</w:t>
            </w:r>
            <w:r w:rsidR="007A7E87">
              <w:rPr>
                <w:rFonts w:cs="Arial"/>
                <w:color w:val="333333"/>
                <w:shd w:val="clear" w:color="auto" w:fill="FFFFFF"/>
              </w:rPr>
              <w:t xml:space="preserve">. It is situated in between the Teddy Webb Hall and the Lounge and we </w:t>
            </w:r>
            <w:r>
              <w:rPr>
                <w:rFonts w:cs="Arial"/>
                <w:color w:val="333333"/>
                <w:shd w:val="clear" w:color="auto" w:fill="FFFFFF"/>
              </w:rPr>
              <w:t xml:space="preserve">can serve drinks to events in </w:t>
            </w:r>
            <w:r w:rsidR="007A7E87">
              <w:rPr>
                <w:rFonts w:cs="Arial"/>
                <w:color w:val="333333"/>
                <w:shd w:val="clear" w:color="auto" w:fill="FFFFFF"/>
              </w:rPr>
              <w:t>either of these rooms</w:t>
            </w:r>
            <w:r>
              <w:rPr>
                <w:rFonts w:cs="Arial"/>
                <w:color w:val="333333"/>
                <w:shd w:val="clear" w:color="auto" w:fill="FFFFFF"/>
              </w:rPr>
              <w:t>.</w:t>
            </w:r>
            <w:r w:rsidR="007A7E87">
              <w:rPr>
                <w:rFonts w:cs="Arial"/>
                <w:color w:val="333333"/>
                <w:shd w:val="clear" w:color="auto" w:fill="FFFFFF"/>
              </w:rPr>
              <w:t xml:space="preserve"> </w:t>
            </w:r>
            <w:r w:rsidR="0031764F" w:rsidRPr="00A30095">
              <w:rPr>
                <w:rFonts w:cs="Arial"/>
                <w:color w:val="333333"/>
                <w:shd w:val="clear" w:color="auto" w:fill="FFFFFF"/>
              </w:rPr>
              <w:t>Please talk to our bookings team about opening Riley’s</w:t>
            </w:r>
            <w:r w:rsidR="00F87F0C" w:rsidRPr="00A30095">
              <w:rPr>
                <w:rFonts w:cs="Arial"/>
                <w:color w:val="333333"/>
                <w:shd w:val="clear" w:color="auto" w:fill="FFFFFF"/>
              </w:rPr>
              <w:t xml:space="preserve"> </w:t>
            </w:r>
            <w:r w:rsidR="0031764F" w:rsidRPr="00A30095">
              <w:rPr>
                <w:rFonts w:cs="Arial"/>
                <w:color w:val="333333"/>
                <w:shd w:val="clear" w:color="auto" w:fill="FFFFFF"/>
              </w:rPr>
              <w:t>and the additional fees associated with this.</w:t>
            </w:r>
            <w:r w:rsidR="007A7E87" w:rsidRPr="007A7E87">
              <w:rPr>
                <w:rFonts w:cs="Arial"/>
                <w:color w:val="333333"/>
                <w:shd w:val="clear" w:color="auto" w:fill="FFFFFF"/>
              </w:rPr>
              <w:t xml:space="preserve"> </w:t>
            </w:r>
          </w:p>
          <w:p w14:paraId="32DFDFD9" w14:textId="77777777" w:rsidR="00234D63" w:rsidRPr="00A30095" w:rsidRDefault="00234D63" w:rsidP="00113BDB">
            <w:pPr>
              <w:jc w:val="center"/>
              <w:rPr>
                <w:rFonts w:cs="Arial"/>
                <w:b/>
                <w:color w:val="000000"/>
                <w:sz w:val="36"/>
                <w:szCs w:val="36"/>
                <w:u w:val="single"/>
              </w:rPr>
            </w:pPr>
          </w:p>
          <w:p w14:paraId="32DFDFDA" w14:textId="77777777" w:rsidR="0061342C" w:rsidRPr="00A30095" w:rsidRDefault="0061342C" w:rsidP="00113BDB">
            <w:pPr>
              <w:jc w:val="center"/>
              <w:rPr>
                <w:rFonts w:cs="Arial"/>
                <w:b/>
                <w:color w:val="000000"/>
                <w:sz w:val="36"/>
                <w:szCs w:val="36"/>
                <w:u w:val="single"/>
              </w:rPr>
            </w:pPr>
          </w:p>
          <w:p w14:paraId="32DFDFDB" w14:textId="77777777" w:rsidR="0061342C" w:rsidRPr="00A30095" w:rsidRDefault="0061342C" w:rsidP="00113BDB">
            <w:pPr>
              <w:jc w:val="center"/>
              <w:rPr>
                <w:rFonts w:cs="Arial"/>
                <w:b/>
                <w:color w:val="000000"/>
                <w:sz w:val="36"/>
                <w:szCs w:val="36"/>
                <w:u w:val="single"/>
              </w:rPr>
            </w:pPr>
          </w:p>
          <w:p w14:paraId="32DFDFDE" w14:textId="77777777" w:rsidR="0061342C" w:rsidRPr="00A30095" w:rsidRDefault="0061342C" w:rsidP="00CE351B">
            <w:pPr>
              <w:rPr>
                <w:rFonts w:cs="Arial"/>
                <w:b/>
                <w:color w:val="000000"/>
                <w:sz w:val="36"/>
                <w:szCs w:val="36"/>
                <w:u w:val="single"/>
              </w:rPr>
            </w:pPr>
          </w:p>
          <w:p w14:paraId="32DFDFDF" w14:textId="77777777" w:rsidR="00B24336" w:rsidRPr="00A30095" w:rsidRDefault="00934DA7" w:rsidP="00113BDB">
            <w:pPr>
              <w:jc w:val="center"/>
              <w:rPr>
                <w:rFonts w:cs="Arial"/>
                <w:b/>
                <w:color w:val="000000"/>
                <w:sz w:val="36"/>
                <w:szCs w:val="36"/>
                <w:u w:val="single"/>
              </w:rPr>
            </w:pPr>
            <w:r w:rsidRPr="00A30095">
              <w:rPr>
                <w:rFonts w:cs="Arial"/>
                <w:b/>
                <w:color w:val="000000"/>
                <w:sz w:val="36"/>
                <w:szCs w:val="36"/>
                <w:u w:val="single"/>
              </w:rPr>
              <w:t>Cancellation Terms and Conditions</w:t>
            </w:r>
          </w:p>
          <w:p w14:paraId="32DFDFE0" w14:textId="77777777" w:rsidR="001D7D02" w:rsidRPr="00A30095" w:rsidRDefault="001D7D02" w:rsidP="00EC2BE1">
            <w:pPr>
              <w:jc w:val="both"/>
              <w:rPr>
                <w:rFonts w:cs="Arial"/>
                <w:color w:val="000000"/>
                <w:szCs w:val="36"/>
              </w:rPr>
            </w:pPr>
          </w:p>
          <w:p w14:paraId="32DFDFE1" w14:textId="77777777" w:rsidR="00284418" w:rsidRPr="00A30095" w:rsidRDefault="00284418" w:rsidP="001D7D02">
            <w:pPr>
              <w:numPr>
                <w:ilvl w:val="0"/>
                <w:numId w:val="1"/>
              </w:numPr>
              <w:jc w:val="both"/>
              <w:rPr>
                <w:rFonts w:cs="Arial"/>
                <w:color w:val="000000"/>
                <w:szCs w:val="36"/>
              </w:rPr>
            </w:pPr>
            <w:r w:rsidRPr="00A30095">
              <w:rPr>
                <w:rFonts w:cs="Arial"/>
                <w:color w:val="000000"/>
                <w:szCs w:val="36"/>
              </w:rPr>
              <w:t>15 days’ notice or more before the booking date: no cancellation fee</w:t>
            </w:r>
          </w:p>
          <w:p w14:paraId="32DFDFE2" w14:textId="77777777" w:rsidR="00B24336" w:rsidRPr="00A30095" w:rsidRDefault="00284418" w:rsidP="001D7D02">
            <w:pPr>
              <w:numPr>
                <w:ilvl w:val="0"/>
                <w:numId w:val="1"/>
              </w:numPr>
              <w:jc w:val="both"/>
              <w:rPr>
                <w:rFonts w:cs="Arial"/>
                <w:color w:val="000000"/>
                <w:szCs w:val="36"/>
              </w:rPr>
            </w:pPr>
            <w:r w:rsidRPr="00A30095">
              <w:rPr>
                <w:rFonts w:cs="Arial"/>
                <w:color w:val="000000"/>
                <w:szCs w:val="36"/>
              </w:rPr>
              <w:t>8-14 days’ notice</w:t>
            </w:r>
            <w:r w:rsidR="00B24336" w:rsidRPr="00A30095">
              <w:rPr>
                <w:rFonts w:cs="Arial"/>
                <w:color w:val="000000"/>
                <w:szCs w:val="36"/>
              </w:rPr>
              <w:t xml:space="preserve"> </w:t>
            </w:r>
            <w:r w:rsidRPr="00A30095">
              <w:rPr>
                <w:rFonts w:cs="Arial"/>
                <w:color w:val="000000"/>
                <w:szCs w:val="36"/>
              </w:rPr>
              <w:t>before the booking date: 50% cancellation fee</w:t>
            </w:r>
          </w:p>
          <w:p w14:paraId="32DFDFE3" w14:textId="77777777" w:rsidR="000D778A" w:rsidRPr="00A30095" w:rsidRDefault="00284418" w:rsidP="001D7D02">
            <w:pPr>
              <w:numPr>
                <w:ilvl w:val="0"/>
                <w:numId w:val="1"/>
              </w:numPr>
              <w:jc w:val="both"/>
              <w:rPr>
                <w:rFonts w:cs="Arial"/>
                <w:color w:val="000000"/>
              </w:rPr>
            </w:pPr>
            <w:r w:rsidRPr="00A30095">
              <w:rPr>
                <w:rFonts w:cs="Arial"/>
                <w:color w:val="000000"/>
                <w:szCs w:val="36"/>
              </w:rPr>
              <w:t>1-7 days’ notice</w:t>
            </w:r>
            <w:r w:rsidR="00BF5D5E" w:rsidRPr="00A30095">
              <w:rPr>
                <w:rFonts w:cs="Arial"/>
                <w:color w:val="000000"/>
                <w:szCs w:val="36"/>
              </w:rPr>
              <w:t xml:space="preserve"> before the booking date</w:t>
            </w:r>
            <w:r w:rsidRPr="00A30095">
              <w:rPr>
                <w:rFonts w:cs="Arial"/>
                <w:color w:val="000000"/>
                <w:szCs w:val="36"/>
              </w:rPr>
              <w:t xml:space="preserve">: </w:t>
            </w:r>
            <w:r w:rsidR="00B24336" w:rsidRPr="00A30095">
              <w:rPr>
                <w:rFonts w:cs="Arial"/>
                <w:color w:val="000000"/>
                <w:szCs w:val="36"/>
              </w:rPr>
              <w:t>full charge applies</w:t>
            </w:r>
            <w:r w:rsidR="00B24336" w:rsidRPr="00A30095">
              <w:rPr>
                <w:rFonts w:cs="Arial"/>
                <w:color w:val="000000"/>
                <w:sz w:val="18"/>
              </w:rPr>
              <w:t xml:space="preserve"> </w:t>
            </w:r>
          </w:p>
        </w:tc>
      </w:tr>
    </w:tbl>
    <w:p w14:paraId="32DFDFE5" w14:textId="77777777" w:rsidR="00F52BE6" w:rsidRPr="00A30095" w:rsidRDefault="00F52BE6" w:rsidP="000C2B88">
      <w:pPr>
        <w:rPr>
          <w:rFonts w:cs="Arial"/>
        </w:rPr>
      </w:pPr>
    </w:p>
    <w:p w14:paraId="32DFDFE6" w14:textId="77777777" w:rsidR="0061342C" w:rsidRPr="00A30095" w:rsidRDefault="0061342C" w:rsidP="000C2B88">
      <w:pPr>
        <w:rPr>
          <w:rFonts w:cs="Arial"/>
        </w:rPr>
      </w:pPr>
    </w:p>
    <w:p w14:paraId="32DFDFE7" w14:textId="77777777" w:rsidR="0061342C" w:rsidRPr="00A30095" w:rsidRDefault="0061342C" w:rsidP="0061342C">
      <w:pPr>
        <w:jc w:val="center"/>
        <w:rPr>
          <w:rFonts w:cs="Arial"/>
          <w:b/>
          <w:bCs/>
          <w:sz w:val="36"/>
          <w:szCs w:val="36"/>
          <w:u w:val="single"/>
        </w:rPr>
      </w:pPr>
      <w:r w:rsidRPr="00A30095">
        <w:rPr>
          <w:rFonts w:cs="Arial"/>
          <w:b/>
          <w:bCs/>
          <w:sz w:val="36"/>
          <w:szCs w:val="36"/>
          <w:u w:val="single"/>
        </w:rPr>
        <w:t>Venue Hire Statement</w:t>
      </w:r>
    </w:p>
    <w:p w14:paraId="32DFDFE8" w14:textId="77777777" w:rsidR="0061342C" w:rsidRPr="00A30095" w:rsidRDefault="0061342C" w:rsidP="000C2B88">
      <w:pPr>
        <w:rPr>
          <w:rFonts w:cs="Arial"/>
        </w:rPr>
      </w:pPr>
    </w:p>
    <w:p w14:paraId="32DFDFE9" w14:textId="77777777" w:rsidR="0061342C" w:rsidRPr="00A30095" w:rsidRDefault="0061342C" w:rsidP="000C2B88">
      <w:pPr>
        <w:rPr>
          <w:rFonts w:cs="Arial"/>
        </w:rPr>
      </w:pPr>
    </w:p>
    <w:p w14:paraId="32DFDFEA" w14:textId="77777777" w:rsidR="0061342C" w:rsidRPr="00A30095" w:rsidRDefault="0061342C" w:rsidP="0061342C">
      <w:pPr>
        <w:spacing w:after="160" w:line="259" w:lineRule="auto"/>
        <w:rPr>
          <w:rFonts w:eastAsia="Calibri" w:cs="Arial"/>
          <w:kern w:val="2"/>
          <w:lang w:eastAsia="en-US"/>
        </w:rPr>
      </w:pPr>
      <w:r w:rsidRPr="00A30095">
        <w:rPr>
          <w:rFonts w:eastAsia="Calibri" w:cs="Arial"/>
          <w:kern w:val="2"/>
          <w:lang w:eastAsia="en-US"/>
        </w:rPr>
        <w:t>We are delighted that you have chosen to hire our venue for your meeting or event. We hope that you and your guests will enjoy the facilities that we offer.</w:t>
      </w:r>
    </w:p>
    <w:p w14:paraId="32DFDFEB" w14:textId="77777777" w:rsidR="0061342C" w:rsidRPr="00A30095" w:rsidRDefault="0061342C" w:rsidP="0061342C">
      <w:pPr>
        <w:spacing w:after="160" w:line="259" w:lineRule="auto"/>
        <w:rPr>
          <w:rFonts w:eastAsia="Calibri" w:cs="Arial"/>
          <w:kern w:val="2"/>
          <w:lang w:eastAsia="en-US"/>
        </w:rPr>
      </w:pPr>
      <w:r w:rsidRPr="00A30095">
        <w:rPr>
          <w:rFonts w:eastAsia="Calibri" w:cs="Arial"/>
          <w:kern w:val="2"/>
          <w:lang w:eastAsia="en-US"/>
        </w:rPr>
        <w:t>We have a responsibility to ensure that our venue is not used for any unlawful or inappropriate purposes. Therefore, we ask you to agree to the following terms and conditions:</w:t>
      </w:r>
    </w:p>
    <w:p w14:paraId="32DFDFEC" w14:textId="77777777" w:rsidR="0061342C" w:rsidRPr="00A30095" w:rsidRDefault="0061342C" w:rsidP="001D7D02">
      <w:pPr>
        <w:numPr>
          <w:ilvl w:val="0"/>
          <w:numId w:val="2"/>
        </w:numPr>
        <w:spacing w:after="160" w:line="259" w:lineRule="auto"/>
        <w:rPr>
          <w:rFonts w:eastAsia="Calibri" w:cs="Arial"/>
          <w:kern w:val="2"/>
          <w:lang w:eastAsia="en-US"/>
        </w:rPr>
      </w:pPr>
      <w:r w:rsidRPr="00A30095">
        <w:rPr>
          <w:rFonts w:eastAsia="Calibri" w:cs="Arial"/>
          <w:kern w:val="2"/>
          <w:lang w:eastAsia="en-US"/>
        </w:rPr>
        <w:t>To not use the venue for any activity that promotes or incites violence, hatred, discrimination, or extremism of any kind, whether based on race, religion, gender, sexuality, or any other characteristic.</w:t>
      </w:r>
    </w:p>
    <w:p w14:paraId="32DFDFED" w14:textId="77777777" w:rsidR="0061342C" w:rsidRPr="00A30095" w:rsidRDefault="0061342C" w:rsidP="001D7D02">
      <w:pPr>
        <w:numPr>
          <w:ilvl w:val="0"/>
          <w:numId w:val="2"/>
        </w:numPr>
        <w:spacing w:after="160" w:line="259" w:lineRule="auto"/>
        <w:rPr>
          <w:rFonts w:eastAsia="Calibri" w:cs="Arial"/>
          <w:kern w:val="2"/>
          <w:lang w:eastAsia="en-US"/>
        </w:rPr>
      </w:pPr>
      <w:r w:rsidRPr="00A30095">
        <w:rPr>
          <w:rFonts w:eastAsia="Calibri" w:cs="Arial"/>
          <w:kern w:val="2"/>
          <w:lang w:eastAsia="en-US"/>
        </w:rPr>
        <w:t>To not invite or allow any speaker or performer who is known to have expressed or endorsed such views, or who is subject to any legal restrictions or sanctions in relation to their activities or affiliations.</w:t>
      </w:r>
    </w:p>
    <w:p w14:paraId="32DFDFEE" w14:textId="77777777" w:rsidR="0061342C" w:rsidRPr="00A30095" w:rsidRDefault="0061342C" w:rsidP="001D7D02">
      <w:pPr>
        <w:numPr>
          <w:ilvl w:val="0"/>
          <w:numId w:val="2"/>
        </w:numPr>
        <w:spacing w:after="160" w:line="259" w:lineRule="auto"/>
        <w:rPr>
          <w:rFonts w:eastAsia="Calibri" w:cs="Arial"/>
          <w:kern w:val="2"/>
          <w:lang w:eastAsia="en-US"/>
        </w:rPr>
      </w:pPr>
      <w:r w:rsidRPr="00A30095">
        <w:rPr>
          <w:rFonts w:eastAsia="Calibri" w:cs="Arial"/>
          <w:kern w:val="2"/>
          <w:lang w:eastAsia="en-US"/>
        </w:rPr>
        <w:t>To not display or distribute any material that contains or advocates such views, or that is offensive, abusive, defamatory, or illegal.</w:t>
      </w:r>
    </w:p>
    <w:p w14:paraId="32DFDFEF" w14:textId="77777777" w:rsidR="0061342C" w:rsidRPr="00A30095" w:rsidRDefault="0061342C" w:rsidP="001D7D02">
      <w:pPr>
        <w:numPr>
          <w:ilvl w:val="0"/>
          <w:numId w:val="2"/>
        </w:numPr>
        <w:spacing w:after="160" w:line="259" w:lineRule="auto"/>
        <w:rPr>
          <w:rFonts w:eastAsia="Calibri" w:cs="Arial"/>
          <w:kern w:val="2"/>
          <w:lang w:eastAsia="en-US"/>
        </w:rPr>
      </w:pPr>
      <w:r w:rsidRPr="00A30095">
        <w:rPr>
          <w:rFonts w:eastAsia="Calibri" w:cs="Arial"/>
          <w:kern w:val="2"/>
          <w:lang w:eastAsia="en-US"/>
        </w:rPr>
        <w:t>To comply with all applicable laws and regulations, and respect the rights and dignity of all people who use or work at the venue.</w:t>
      </w:r>
    </w:p>
    <w:p w14:paraId="32DFDFF0" w14:textId="77777777" w:rsidR="0061342C" w:rsidRPr="00A30095" w:rsidRDefault="0061342C" w:rsidP="001D7D02">
      <w:pPr>
        <w:numPr>
          <w:ilvl w:val="0"/>
          <w:numId w:val="2"/>
        </w:numPr>
        <w:spacing w:after="160" w:line="259" w:lineRule="auto"/>
        <w:rPr>
          <w:rFonts w:eastAsia="Calibri" w:cs="Arial"/>
          <w:kern w:val="2"/>
          <w:lang w:eastAsia="en-US"/>
        </w:rPr>
      </w:pPr>
      <w:r w:rsidRPr="00A30095">
        <w:rPr>
          <w:rFonts w:eastAsia="Calibri" w:cs="Arial"/>
          <w:kern w:val="2"/>
          <w:lang w:eastAsia="en-US"/>
        </w:rPr>
        <w:t>If you have any concerns or issues of this nature in relation to your event, to report these to us.</w:t>
      </w:r>
    </w:p>
    <w:p w14:paraId="32DFDFF1" w14:textId="77777777" w:rsidR="0061342C" w:rsidRPr="00A30095" w:rsidRDefault="0061342C" w:rsidP="001D7D02">
      <w:pPr>
        <w:numPr>
          <w:ilvl w:val="0"/>
          <w:numId w:val="2"/>
        </w:numPr>
        <w:spacing w:after="160" w:line="259" w:lineRule="auto"/>
        <w:rPr>
          <w:rFonts w:eastAsia="Calibri" w:cs="Arial"/>
          <w:kern w:val="2"/>
          <w:lang w:eastAsia="en-US"/>
        </w:rPr>
      </w:pPr>
      <w:r w:rsidRPr="00A30095">
        <w:rPr>
          <w:rFonts w:eastAsia="Calibri" w:cs="Arial"/>
          <w:kern w:val="2"/>
          <w:lang w:eastAsia="en-US"/>
        </w:rPr>
        <w:t>To cooperate with us and any relevant authorities if we have any concerns or queries about your event or its participants.</w:t>
      </w:r>
    </w:p>
    <w:p w14:paraId="32DFDFF2" w14:textId="77777777" w:rsidR="0061342C" w:rsidRPr="00A30095" w:rsidRDefault="0061342C" w:rsidP="0061342C">
      <w:pPr>
        <w:spacing w:after="160" w:line="259" w:lineRule="auto"/>
        <w:rPr>
          <w:rFonts w:eastAsia="Calibri" w:cs="Arial"/>
          <w:kern w:val="2"/>
          <w:lang w:eastAsia="en-US"/>
        </w:rPr>
      </w:pPr>
      <w:r w:rsidRPr="00A30095">
        <w:rPr>
          <w:rFonts w:eastAsia="Calibri" w:cs="Arial"/>
          <w:kern w:val="2"/>
          <w:lang w:eastAsia="en-US"/>
        </w:rPr>
        <w:t>If any of these terms and conditions are breached, we reserve the right to cancel your booking, terminate your event, and/or report you to the appropriate authorities. We may also refuse to accept any future bookings from you.</w:t>
      </w:r>
    </w:p>
    <w:p w14:paraId="32DFDFF3" w14:textId="77777777" w:rsidR="001D7D02" w:rsidRPr="00A30095" w:rsidRDefault="0061342C" w:rsidP="0061342C">
      <w:pPr>
        <w:spacing w:after="160" w:line="259" w:lineRule="auto"/>
        <w:rPr>
          <w:rFonts w:eastAsia="Calibri" w:cs="Arial"/>
          <w:kern w:val="2"/>
          <w:lang w:eastAsia="en-US"/>
        </w:rPr>
      </w:pPr>
      <w:r w:rsidRPr="00A30095">
        <w:rPr>
          <w:rFonts w:eastAsia="Calibri" w:cs="Arial"/>
          <w:kern w:val="2"/>
          <w:lang w:eastAsia="en-US"/>
        </w:rPr>
        <w:t xml:space="preserve">We appreciate your understanding and cooperation in this matter. We want our venue to be a safe and welcoming place for everyone. </w:t>
      </w:r>
    </w:p>
    <w:p w14:paraId="32DFDFF4" w14:textId="77777777" w:rsidR="001D7D02" w:rsidRPr="00A30095" w:rsidRDefault="001D7D02" w:rsidP="0061342C">
      <w:pPr>
        <w:spacing w:after="160" w:line="259" w:lineRule="auto"/>
        <w:rPr>
          <w:rFonts w:eastAsia="Calibri" w:cs="Arial"/>
          <w:kern w:val="2"/>
          <w:lang w:eastAsia="en-US"/>
        </w:rPr>
      </w:pPr>
    </w:p>
    <w:p w14:paraId="32DFDFF5" w14:textId="77777777" w:rsidR="0061342C" w:rsidRPr="00A30095" w:rsidRDefault="0061342C" w:rsidP="0061342C">
      <w:pPr>
        <w:spacing w:after="160" w:line="259" w:lineRule="auto"/>
        <w:rPr>
          <w:rFonts w:eastAsia="Calibri" w:cs="Arial"/>
          <w:kern w:val="2"/>
          <w:lang w:eastAsia="en-US"/>
        </w:rPr>
      </w:pPr>
      <w:r w:rsidRPr="00A30095">
        <w:rPr>
          <w:rFonts w:eastAsia="Calibri" w:cs="Arial"/>
          <w:kern w:val="2"/>
          <w:lang w:eastAsia="en-US"/>
        </w:rPr>
        <w:t>Thank you for choosing us for your event.</w:t>
      </w:r>
    </w:p>
    <w:p w14:paraId="32DFDFF6" w14:textId="77777777" w:rsidR="0061342C" w:rsidRPr="00A30095" w:rsidRDefault="0061342C" w:rsidP="000C2B88">
      <w:pPr>
        <w:rPr>
          <w:rFonts w:cs="Arial"/>
        </w:rPr>
      </w:pPr>
    </w:p>
    <w:p w14:paraId="32DFDFF7" w14:textId="77777777" w:rsidR="0061342C" w:rsidRPr="00A30095" w:rsidRDefault="0061342C" w:rsidP="000C2B88">
      <w:pPr>
        <w:rPr>
          <w:rFonts w:cs="Arial"/>
        </w:rPr>
      </w:pPr>
    </w:p>
    <w:p w14:paraId="32DFDFF8" w14:textId="77777777" w:rsidR="0061342C" w:rsidRPr="00A30095" w:rsidRDefault="0061342C" w:rsidP="000C2B88">
      <w:pPr>
        <w:rPr>
          <w:rFonts w:cs="Arial"/>
        </w:rPr>
      </w:pPr>
    </w:p>
    <w:p w14:paraId="32DFDFF9" w14:textId="77777777" w:rsidR="0061342C" w:rsidRPr="00A30095" w:rsidRDefault="0061342C" w:rsidP="000C2B88">
      <w:pPr>
        <w:rPr>
          <w:rFonts w:cs="Arial"/>
        </w:rPr>
      </w:pPr>
    </w:p>
    <w:p w14:paraId="32DFDFFA" w14:textId="77777777" w:rsidR="0061342C" w:rsidRPr="00A30095" w:rsidRDefault="0061342C" w:rsidP="000C2B88">
      <w:pPr>
        <w:rPr>
          <w:rFonts w:cs="Arial"/>
        </w:rPr>
      </w:pPr>
    </w:p>
    <w:p w14:paraId="32DFDFFB" w14:textId="77777777" w:rsidR="0061342C" w:rsidRPr="00A30095" w:rsidRDefault="0061342C" w:rsidP="000C2B88">
      <w:pPr>
        <w:rPr>
          <w:rFonts w:cs="Arial"/>
        </w:rPr>
      </w:pPr>
    </w:p>
    <w:p w14:paraId="32DFDFFC" w14:textId="77777777" w:rsidR="0061342C" w:rsidRPr="00A30095" w:rsidRDefault="0061342C" w:rsidP="000C2B88">
      <w:pPr>
        <w:rPr>
          <w:rFonts w:cs="Arial"/>
        </w:rPr>
      </w:pPr>
    </w:p>
    <w:p w14:paraId="32DFDFFD" w14:textId="77777777" w:rsidR="00906FAE" w:rsidRPr="00A30095" w:rsidRDefault="00BF5D5E" w:rsidP="00BF5D5E">
      <w:pPr>
        <w:jc w:val="center"/>
        <w:rPr>
          <w:rFonts w:cs="Arial"/>
          <w:b/>
          <w:sz w:val="36"/>
          <w:u w:val="single"/>
        </w:rPr>
      </w:pPr>
      <w:r w:rsidRPr="00A30095">
        <w:rPr>
          <w:rFonts w:cs="Arial"/>
          <w:b/>
          <w:sz w:val="36"/>
          <w:u w:val="single"/>
        </w:rPr>
        <w:t>Facilities and Parking</w:t>
      </w:r>
    </w:p>
    <w:p w14:paraId="32DFDFFE" w14:textId="77777777" w:rsidR="003E776D" w:rsidRPr="00A30095" w:rsidRDefault="003E776D" w:rsidP="003E776D">
      <w:pPr>
        <w:rPr>
          <w:rFonts w:cs="Arial"/>
        </w:rPr>
      </w:pPr>
    </w:p>
    <w:p w14:paraId="32DFDFFF" w14:textId="77777777" w:rsidR="00BF5D5E" w:rsidRPr="00A30095" w:rsidRDefault="00BF5D5E" w:rsidP="00BF5D5E">
      <w:pPr>
        <w:rPr>
          <w:rFonts w:cs="Arial"/>
          <w:b/>
        </w:rPr>
      </w:pPr>
      <w:r w:rsidRPr="00A30095">
        <w:rPr>
          <w:rFonts w:cs="Arial"/>
          <w:b/>
          <w:sz w:val="28"/>
        </w:rPr>
        <w:t>Our Location</w:t>
      </w:r>
      <w:r w:rsidRPr="00A30095">
        <w:rPr>
          <w:rFonts w:cs="Arial"/>
          <w:b/>
        </w:rPr>
        <w:br/>
      </w:r>
    </w:p>
    <w:p w14:paraId="32DFE000" w14:textId="77777777" w:rsidR="00BF5D5E" w:rsidRPr="00A30095" w:rsidRDefault="00BF5D5E" w:rsidP="00BF5D5E">
      <w:pPr>
        <w:rPr>
          <w:rFonts w:cs="Arial"/>
          <w:color w:val="333333"/>
        </w:rPr>
      </w:pPr>
      <w:r w:rsidRPr="00A30095">
        <w:rPr>
          <w:rFonts w:cs="Arial"/>
          <w:color w:val="333333"/>
        </w:rPr>
        <w:t>M</w:t>
      </w:r>
      <w:r w:rsidR="00CC68E2">
        <w:rPr>
          <w:rFonts w:cs="Arial"/>
          <w:color w:val="333333"/>
        </w:rPr>
        <w:t xml:space="preserve">anchester </w:t>
      </w:r>
      <w:r w:rsidRPr="00A30095">
        <w:rPr>
          <w:rFonts w:cs="Arial"/>
          <w:color w:val="333333"/>
        </w:rPr>
        <w:t>D</w:t>
      </w:r>
      <w:r w:rsidR="00CC68E2">
        <w:rPr>
          <w:rFonts w:cs="Arial"/>
          <w:color w:val="333333"/>
        </w:rPr>
        <w:t xml:space="preserve">eaf </w:t>
      </w:r>
      <w:r w:rsidRPr="00A30095">
        <w:rPr>
          <w:rFonts w:cs="Arial"/>
          <w:color w:val="333333"/>
        </w:rPr>
        <w:t>C</w:t>
      </w:r>
      <w:r w:rsidR="00CC68E2">
        <w:rPr>
          <w:rFonts w:cs="Arial"/>
          <w:color w:val="333333"/>
        </w:rPr>
        <w:t xml:space="preserve">entre </w:t>
      </w:r>
      <w:r w:rsidRPr="00A30095">
        <w:rPr>
          <w:rFonts w:cs="Arial"/>
          <w:color w:val="333333"/>
        </w:rPr>
        <w:t>is in a fantastic location, centrally located with easy access to popular bus routes. Only a 10-minute walk from Oxford Road train station and St. Peter’s Square Metrolink. For those travelling by car, the Aquatics Centre car-park is situated on Booth St East, just a 2-minute walk from MDC.</w:t>
      </w:r>
      <w:r w:rsidR="00CC68E2">
        <w:rPr>
          <w:rFonts w:cs="Arial"/>
          <w:color w:val="333333"/>
        </w:rPr>
        <w:t xml:space="preserve"> </w:t>
      </w:r>
      <w:r w:rsidRPr="00A30095">
        <w:rPr>
          <w:rFonts w:cs="Arial"/>
          <w:color w:val="333333"/>
        </w:rPr>
        <w:t>The building is wheelchair accessible and has a lift which enables access to all areas of the building.</w:t>
      </w:r>
    </w:p>
    <w:p w14:paraId="32DFE001" w14:textId="77777777" w:rsidR="001C7532" w:rsidRPr="00A30095" w:rsidRDefault="001C7532" w:rsidP="00BF5D5E">
      <w:pPr>
        <w:rPr>
          <w:rFonts w:cs="Arial"/>
          <w:b/>
          <w:sz w:val="28"/>
        </w:rPr>
      </w:pPr>
    </w:p>
    <w:p w14:paraId="32DFE002" w14:textId="77777777" w:rsidR="00BF5D5E" w:rsidRPr="00A30095" w:rsidRDefault="00BF5D5E" w:rsidP="00BF5D5E">
      <w:pPr>
        <w:rPr>
          <w:rFonts w:cs="Arial"/>
          <w:b/>
          <w:sz w:val="28"/>
        </w:rPr>
      </w:pPr>
      <w:r w:rsidRPr="00A30095">
        <w:rPr>
          <w:rFonts w:cs="Arial"/>
          <w:b/>
          <w:sz w:val="28"/>
        </w:rPr>
        <w:t>Our Rooms</w:t>
      </w:r>
    </w:p>
    <w:p w14:paraId="32DFE003" w14:textId="77777777" w:rsidR="00BF5D5E" w:rsidRPr="00A30095" w:rsidRDefault="00BF5D5E" w:rsidP="00BF5D5E">
      <w:pPr>
        <w:rPr>
          <w:rFonts w:cs="Arial"/>
          <w:color w:val="333333"/>
        </w:rPr>
      </w:pPr>
    </w:p>
    <w:p w14:paraId="32DFE004" w14:textId="77777777" w:rsidR="00BF5D5E" w:rsidRPr="00A30095" w:rsidRDefault="00BF5D5E" w:rsidP="00BF5D5E">
      <w:pPr>
        <w:rPr>
          <w:rFonts w:cs="Arial"/>
          <w:color w:val="333333"/>
        </w:rPr>
      </w:pPr>
      <w:r w:rsidRPr="00A30095">
        <w:rPr>
          <w:rFonts w:cs="Arial"/>
          <w:color w:val="333333"/>
        </w:rPr>
        <w:t>We have various rooms available for hire at MDC with varying capacities. All rooms have access to screens (perfect for delivering presentations or information sharing), all rooms are wheelchair accessible, have air conditioning and can be set up in various styles per the client’s request. We can facilitate bookings from 12 participants up to 100 participants. Our rooms can facilitate meetings, workshops, interviews, training sessions, cooking lessons (as we have a fantastic kitchen available for hire as well), charity events, the list is endless! If you need a room, our helpful admin staff are always available to discu</w:t>
      </w:r>
      <w:r w:rsidR="009A0ED7" w:rsidRPr="00A30095">
        <w:rPr>
          <w:rFonts w:cs="Arial"/>
          <w:color w:val="333333"/>
        </w:rPr>
        <w:t xml:space="preserve">ss your requirements and advise </w:t>
      </w:r>
      <w:r w:rsidRPr="00A30095">
        <w:rPr>
          <w:rFonts w:cs="Arial"/>
          <w:color w:val="333333"/>
        </w:rPr>
        <w:t>which room would be best suited to your needs.</w:t>
      </w:r>
    </w:p>
    <w:p w14:paraId="32DFE005" w14:textId="77777777" w:rsidR="00BF5D5E" w:rsidRPr="00A30095" w:rsidRDefault="00BF5D5E" w:rsidP="00BF5D5E">
      <w:pPr>
        <w:rPr>
          <w:rFonts w:cs="Arial"/>
          <w:color w:val="333333"/>
          <w:u w:val="single"/>
        </w:rPr>
      </w:pPr>
    </w:p>
    <w:p w14:paraId="32DFE006" w14:textId="77777777" w:rsidR="00E62991" w:rsidRPr="00A30095" w:rsidRDefault="00E62991" w:rsidP="00BF5D5E">
      <w:pPr>
        <w:rPr>
          <w:rFonts w:cs="Arial"/>
          <w:color w:val="333333"/>
          <w:u w:val="single"/>
        </w:rPr>
      </w:pPr>
    </w:p>
    <w:p w14:paraId="32DFE007" w14:textId="77777777" w:rsidR="00E62991" w:rsidRPr="00A30095" w:rsidRDefault="00E62991" w:rsidP="00BF5D5E">
      <w:pPr>
        <w:rPr>
          <w:rFonts w:cs="Arial"/>
          <w:color w:val="333333"/>
          <w:u w:val="single"/>
        </w:rPr>
      </w:pPr>
    </w:p>
    <w:p w14:paraId="32DFE008" w14:textId="77777777" w:rsidR="00BF5D5E" w:rsidRPr="00A30095" w:rsidRDefault="00BF5D5E" w:rsidP="00BF5D5E">
      <w:pPr>
        <w:jc w:val="center"/>
        <w:rPr>
          <w:rFonts w:cs="Arial"/>
          <w:b/>
          <w:color w:val="333333"/>
          <w:sz w:val="36"/>
          <w:u w:val="single"/>
        </w:rPr>
      </w:pPr>
      <w:r w:rsidRPr="00A30095">
        <w:rPr>
          <w:rFonts w:cs="Arial"/>
          <w:b/>
          <w:color w:val="333333"/>
          <w:sz w:val="36"/>
          <w:u w:val="single"/>
        </w:rPr>
        <w:t xml:space="preserve">Additional Services </w:t>
      </w:r>
    </w:p>
    <w:p w14:paraId="32DFE009" w14:textId="77777777" w:rsidR="00BF5D5E" w:rsidRPr="00A30095" w:rsidRDefault="00BF5D5E" w:rsidP="00BF5D5E">
      <w:pPr>
        <w:rPr>
          <w:rFonts w:cs="Arial"/>
          <w:color w:val="333333"/>
        </w:rPr>
      </w:pPr>
    </w:p>
    <w:p w14:paraId="32DFE00A" w14:textId="77777777" w:rsidR="00F52BE6" w:rsidRPr="00A30095" w:rsidRDefault="00BF5D5E" w:rsidP="00895B59">
      <w:pPr>
        <w:rPr>
          <w:rFonts w:cs="Arial"/>
        </w:rPr>
      </w:pPr>
      <w:r w:rsidRPr="00A30095">
        <w:rPr>
          <w:rFonts w:cs="Arial"/>
          <w:szCs w:val="44"/>
        </w:rPr>
        <w:t>R</w:t>
      </w:r>
      <w:r w:rsidR="00FD3EC6" w:rsidRPr="00A30095">
        <w:rPr>
          <w:rFonts w:cs="Arial"/>
          <w:szCs w:val="44"/>
        </w:rPr>
        <w:t>equire a BSL</w:t>
      </w:r>
      <w:r w:rsidR="003E776D" w:rsidRPr="00A30095">
        <w:rPr>
          <w:rFonts w:cs="Arial"/>
          <w:szCs w:val="44"/>
        </w:rPr>
        <w:t xml:space="preserve"> interpreter</w:t>
      </w:r>
      <w:r w:rsidR="00FD3EC6" w:rsidRPr="00A30095">
        <w:rPr>
          <w:rFonts w:cs="Arial"/>
          <w:szCs w:val="44"/>
        </w:rPr>
        <w:t>, lip speaker or note-taker</w:t>
      </w:r>
      <w:r w:rsidR="003E776D" w:rsidRPr="00A30095">
        <w:rPr>
          <w:rFonts w:cs="Arial"/>
          <w:szCs w:val="44"/>
        </w:rPr>
        <w:t xml:space="preserve"> at your event</w:t>
      </w:r>
      <w:r w:rsidRPr="00A30095">
        <w:rPr>
          <w:rFonts w:cs="Arial"/>
          <w:szCs w:val="44"/>
        </w:rPr>
        <w:t>? Contact our bookings team on</w:t>
      </w:r>
      <w:r w:rsidR="003E776D" w:rsidRPr="00A30095">
        <w:rPr>
          <w:rFonts w:cs="Arial"/>
          <w:szCs w:val="44"/>
        </w:rPr>
        <w:t xml:space="preserve"> 0161 273 6699 or email</w:t>
      </w:r>
      <w:r w:rsidR="003E776D" w:rsidRPr="00A30095">
        <w:rPr>
          <w:rFonts w:cs="Arial"/>
          <w:color w:val="0070C0"/>
          <w:szCs w:val="44"/>
        </w:rPr>
        <w:t xml:space="preserve"> </w:t>
      </w:r>
      <w:hyperlink r:id="rId22" w:history="1">
        <w:r w:rsidR="003E776D" w:rsidRPr="00A30095">
          <w:rPr>
            <w:rStyle w:val="Hyperlink"/>
            <w:rFonts w:cs="Arial"/>
            <w:color w:val="0070C0"/>
            <w:szCs w:val="44"/>
          </w:rPr>
          <w:t>bookings@manchesterdeafcentre.com</w:t>
        </w:r>
      </w:hyperlink>
      <w:r w:rsidRPr="00A30095">
        <w:rPr>
          <w:rFonts w:cs="Arial"/>
          <w:color w:val="0070C0"/>
          <w:szCs w:val="44"/>
        </w:rPr>
        <w:t xml:space="preserve"> </w:t>
      </w:r>
      <w:r w:rsidRPr="00A30095">
        <w:rPr>
          <w:rFonts w:cs="Arial"/>
          <w:szCs w:val="44"/>
        </w:rPr>
        <w:t xml:space="preserve">and we will happily assist. </w:t>
      </w:r>
    </w:p>
    <w:p w14:paraId="32DFE00B" w14:textId="77777777" w:rsidR="0080272A" w:rsidRPr="00A30095" w:rsidRDefault="00664831" w:rsidP="00895B59">
      <w:pPr>
        <w:jc w:val="center"/>
        <w:rPr>
          <w:rFonts w:cs="Arial"/>
          <w:b/>
          <w:bCs/>
          <w:sz w:val="20"/>
          <w:lang w:val="en-US" w:eastAsia="en-US"/>
        </w:rPr>
      </w:pPr>
      <w:r w:rsidRPr="00A30095">
        <w:rPr>
          <w:rFonts w:cs="Arial"/>
          <w:b/>
          <w:bCs/>
          <w:sz w:val="20"/>
          <w:lang w:val="en-US" w:eastAsia="en-US"/>
        </w:rPr>
        <w:t xml:space="preserve">                                      </w:t>
      </w:r>
      <w:r w:rsidR="00895B59" w:rsidRPr="00A30095">
        <w:rPr>
          <w:rFonts w:cs="Arial"/>
          <w:b/>
          <w:bCs/>
          <w:sz w:val="20"/>
          <w:lang w:val="en-US" w:eastAsia="en-US"/>
        </w:rPr>
        <w:t xml:space="preserve">                               </w:t>
      </w:r>
    </w:p>
    <w:sectPr w:rsidR="0080272A" w:rsidRPr="00A30095" w:rsidSect="00881CF9">
      <w:headerReference w:type="default" r:id="rId23"/>
      <w:footerReference w:type="default" r:id="rId24"/>
      <w:pgSz w:w="11906" w:h="16838"/>
      <w:pgMar w:top="1418" w:right="851" w:bottom="0" w:left="720" w:header="180" w:footer="0"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43567" w14:textId="77777777" w:rsidR="00881CF9" w:rsidRDefault="00881CF9">
      <w:r>
        <w:separator/>
      </w:r>
    </w:p>
  </w:endnote>
  <w:endnote w:type="continuationSeparator" w:id="0">
    <w:p w14:paraId="2F27A1CB" w14:textId="77777777" w:rsidR="00881CF9" w:rsidRDefault="00881CF9">
      <w:r>
        <w:continuationSeparator/>
      </w:r>
    </w:p>
  </w:endnote>
  <w:endnote w:type="continuationNotice" w:id="1">
    <w:p w14:paraId="572A37C1" w14:textId="77777777" w:rsidR="0069729B" w:rsidRDefault="006972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BryantRegularAlternate">
    <w:altName w:val="Courier New"/>
    <w:charset w:val="00"/>
    <w:family w:val="auto"/>
    <w:pitch w:val="variable"/>
    <w:sig w:usb0="00000001" w:usb1="00000000" w:usb2="00000000" w:usb3="00000000" w:csb0="00000009"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FE014" w14:textId="77777777" w:rsidR="00BF5D5E" w:rsidRDefault="00BF5D5E">
    <w:pPr>
      <w:pStyle w:val="Footer"/>
      <w:jc w:val="right"/>
    </w:pPr>
    <w:r>
      <w:fldChar w:fldCharType="begin"/>
    </w:r>
    <w:r>
      <w:instrText xml:space="preserve"> PAGE   \* MERGEFORMAT </w:instrText>
    </w:r>
    <w:r>
      <w:fldChar w:fldCharType="separate"/>
    </w:r>
    <w:r w:rsidR="006B618E">
      <w:rPr>
        <w:noProof/>
      </w:rPr>
      <w:t>1</w:t>
    </w:r>
    <w:r>
      <w:rPr>
        <w:noProof/>
      </w:rPr>
      <w:fldChar w:fldCharType="end"/>
    </w:r>
  </w:p>
  <w:p w14:paraId="32DFE015" w14:textId="77777777" w:rsidR="00B307AE" w:rsidRDefault="00B307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96797" w14:textId="77777777" w:rsidR="00881CF9" w:rsidRDefault="00881CF9">
      <w:r>
        <w:separator/>
      </w:r>
    </w:p>
  </w:footnote>
  <w:footnote w:type="continuationSeparator" w:id="0">
    <w:p w14:paraId="27382574" w14:textId="77777777" w:rsidR="00881CF9" w:rsidRDefault="00881CF9">
      <w:r>
        <w:continuationSeparator/>
      </w:r>
    </w:p>
  </w:footnote>
  <w:footnote w:type="continuationNotice" w:id="1">
    <w:p w14:paraId="7EFA45E0" w14:textId="77777777" w:rsidR="0069729B" w:rsidRDefault="006972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FE012" w14:textId="77777777" w:rsidR="00B307AE" w:rsidRDefault="005B7A0D" w:rsidP="000700AD">
    <w:pPr>
      <w:tabs>
        <w:tab w:val="left" w:pos="7740"/>
      </w:tabs>
      <w:jc w:val="center"/>
      <w:rPr>
        <w:rFonts w:ascii="BryantRegularAlternate" w:hAnsi="BryantRegularAlternate"/>
        <w:sz w:val="16"/>
        <w:szCs w:val="16"/>
      </w:rPr>
    </w:pPr>
    <w:r>
      <w:rPr>
        <w:noProof/>
      </w:rPr>
      <w:drawing>
        <wp:anchor distT="0" distB="0" distL="114300" distR="114300" simplePos="0" relativeHeight="251658240" behindDoc="0" locked="0" layoutInCell="1" allowOverlap="1" wp14:anchorId="32DFE016" wp14:editId="32DFE017">
          <wp:simplePos x="0" y="0"/>
          <wp:positionH relativeFrom="margin">
            <wp:posOffset>635635</wp:posOffset>
          </wp:positionH>
          <wp:positionV relativeFrom="paragraph">
            <wp:posOffset>95250</wp:posOffset>
          </wp:positionV>
          <wp:extent cx="5360035" cy="6997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0035" cy="69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FE013" w14:textId="77777777" w:rsidR="00B307AE" w:rsidRDefault="00B307AE" w:rsidP="000700AD">
    <w:pPr>
      <w:tabs>
        <w:tab w:val="left" w:pos="7740"/>
      </w:tabs>
      <w:jc w:val="center"/>
      <w:rPr>
        <w:rFonts w:ascii="BryantRegularAlternate" w:hAnsi="BryantRegularAlternate"/>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6pt;height:71.4pt" o:bullet="t">
        <v:imagedata r:id="rId1" o:title="Left hand"/>
      </v:shape>
    </w:pict>
  </w:numPicBullet>
  <w:abstractNum w:abstractNumId="0" w15:restartNumberingAfterBreak="0">
    <w:nsid w:val="14652750"/>
    <w:multiLevelType w:val="hybridMultilevel"/>
    <w:tmpl w:val="4D868334"/>
    <w:lvl w:ilvl="0" w:tplc="9B3836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BC5C37"/>
    <w:multiLevelType w:val="hybridMultilevel"/>
    <w:tmpl w:val="D4F427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66029897">
    <w:abstractNumId w:val="0"/>
  </w:num>
  <w:num w:numId="2" w16cid:durableId="9508638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665"/>
    <w:rsid w:val="00000B23"/>
    <w:rsid w:val="00005806"/>
    <w:rsid w:val="00005851"/>
    <w:rsid w:val="000077BB"/>
    <w:rsid w:val="0001336C"/>
    <w:rsid w:val="00014785"/>
    <w:rsid w:val="0002014F"/>
    <w:rsid w:val="000213E5"/>
    <w:rsid w:val="00024277"/>
    <w:rsid w:val="00034505"/>
    <w:rsid w:val="00044188"/>
    <w:rsid w:val="00047B53"/>
    <w:rsid w:val="000620D7"/>
    <w:rsid w:val="000700AD"/>
    <w:rsid w:val="00082641"/>
    <w:rsid w:val="0008324A"/>
    <w:rsid w:val="0008541C"/>
    <w:rsid w:val="00092990"/>
    <w:rsid w:val="000A2227"/>
    <w:rsid w:val="000A2AFE"/>
    <w:rsid w:val="000A369B"/>
    <w:rsid w:val="000A3AAD"/>
    <w:rsid w:val="000A4522"/>
    <w:rsid w:val="000A78BD"/>
    <w:rsid w:val="000B49B6"/>
    <w:rsid w:val="000B7005"/>
    <w:rsid w:val="000B76B9"/>
    <w:rsid w:val="000C2B88"/>
    <w:rsid w:val="000C2C49"/>
    <w:rsid w:val="000C50FA"/>
    <w:rsid w:val="000D47EC"/>
    <w:rsid w:val="000D6016"/>
    <w:rsid w:val="000D778A"/>
    <w:rsid w:val="000D780B"/>
    <w:rsid w:val="000E004C"/>
    <w:rsid w:val="000E290F"/>
    <w:rsid w:val="000F051D"/>
    <w:rsid w:val="000F09F7"/>
    <w:rsid w:val="0010363A"/>
    <w:rsid w:val="00103E79"/>
    <w:rsid w:val="001130E7"/>
    <w:rsid w:val="001134EB"/>
    <w:rsid w:val="00113BDB"/>
    <w:rsid w:val="00116EFF"/>
    <w:rsid w:val="001419E1"/>
    <w:rsid w:val="00161A34"/>
    <w:rsid w:val="001641FA"/>
    <w:rsid w:val="00164C4E"/>
    <w:rsid w:val="00176439"/>
    <w:rsid w:val="00176C8C"/>
    <w:rsid w:val="001779CB"/>
    <w:rsid w:val="001828FC"/>
    <w:rsid w:val="00183EA8"/>
    <w:rsid w:val="001902EC"/>
    <w:rsid w:val="00190CDC"/>
    <w:rsid w:val="001971CB"/>
    <w:rsid w:val="001A3834"/>
    <w:rsid w:val="001B08D1"/>
    <w:rsid w:val="001B2B17"/>
    <w:rsid w:val="001C0DF3"/>
    <w:rsid w:val="001C4F8F"/>
    <w:rsid w:val="001C5A40"/>
    <w:rsid w:val="001C7532"/>
    <w:rsid w:val="001D0172"/>
    <w:rsid w:val="001D40D4"/>
    <w:rsid w:val="001D5852"/>
    <w:rsid w:val="001D69ED"/>
    <w:rsid w:val="001D70FE"/>
    <w:rsid w:val="001D7D02"/>
    <w:rsid w:val="001E4BB0"/>
    <w:rsid w:val="001F1ABE"/>
    <w:rsid w:val="001F3E37"/>
    <w:rsid w:val="001F6765"/>
    <w:rsid w:val="002005AC"/>
    <w:rsid w:val="00204336"/>
    <w:rsid w:val="00206DC8"/>
    <w:rsid w:val="00207FA0"/>
    <w:rsid w:val="002167DB"/>
    <w:rsid w:val="00223013"/>
    <w:rsid w:val="00225EEA"/>
    <w:rsid w:val="00231708"/>
    <w:rsid w:val="00231E6D"/>
    <w:rsid w:val="002331F9"/>
    <w:rsid w:val="00233D24"/>
    <w:rsid w:val="00233E24"/>
    <w:rsid w:val="00234D63"/>
    <w:rsid w:val="00245E38"/>
    <w:rsid w:val="002502CC"/>
    <w:rsid w:val="00253861"/>
    <w:rsid w:val="002542D0"/>
    <w:rsid w:val="00260911"/>
    <w:rsid w:val="002609D3"/>
    <w:rsid w:val="00264A42"/>
    <w:rsid w:val="002700EF"/>
    <w:rsid w:val="00277C4D"/>
    <w:rsid w:val="00281D92"/>
    <w:rsid w:val="00282A17"/>
    <w:rsid w:val="00284418"/>
    <w:rsid w:val="002853C8"/>
    <w:rsid w:val="00286098"/>
    <w:rsid w:val="0029137C"/>
    <w:rsid w:val="00292751"/>
    <w:rsid w:val="00293F03"/>
    <w:rsid w:val="0029440C"/>
    <w:rsid w:val="002A35BB"/>
    <w:rsid w:val="002A6E9A"/>
    <w:rsid w:val="002B43CD"/>
    <w:rsid w:val="002B57F3"/>
    <w:rsid w:val="002C1580"/>
    <w:rsid w:val="002E5378"/>
    <w:rsid w:val="002F046B"/>
    <w:rsid w:val="002F07FC"/>
    <w:rsid w:val="003045F6"/>
    <w:rsid w:val="003071EB"/>
    <w:rsid w:val="0031764F"/>
    <w:rsid w:val="00322840"/>
    <w:rsid w:val="00324C78"/>
    <w:rsid w:val="00324CA8"/>
    <w:rsid w:val="0032682E"/>
    <w:rsid w:val="00331112"/>
    <w:rsid w:val="003408E7"/>
    <w:rsid w:val="00342B8A"/>
    <w:rsid w:val="00352377"/>
    <w:rsid w:val="0036162E"/>
    <w:rsid w:val="00372469"/>
    <w:rsid w:val="00392E48"/>
    <w:rsid w:val="003A29E2"/>
    <w:rsid w:val="003B7918"/>
    <w:rsid w:val="003C28F8"/>
    <w:rsid w:val="003C6B5A"/>
    <w:rsid w:val="003D01B6"/>
    <w:rsid w:val="003D1A02"/>
    <w:rsid w:val="003D28FA"/>
    <w:rsid w:val="003D2AEF"/>
    <w:rsid w:val="003D39AE"/>
    <w:rsid w:val="003D3A2B"/>
    <w:rsid w:val="003D7373"/>
    <w:rsid w:val="003E39A3"/>
    <w:rsid w:val="003E4655"/>
    <w:rsid w:val="003E776D"/>
    <w:rsid w:val="003F05E6"/>
    <w:rsid w:val="003F1C4C"/>
    <w:rsid w:val="003F46C2"/>
    <w:rsid w:val="003F4933"/>
    <w:rsid w:val="003F7AD9"/>
    <w:rsid w:val="00404CC8"/>
    <w:rsid w:val="004173EC"/>
    <w:rsid w:val="00417541"/>
    <w:rsid w:val="00427D30"/>
    <w:rsid w:val="00437797"/>
    <w:rsid w:val="00443C9D"/>
    <w:rsid w:val="00444522"/>
    <w:rsid w:val="00446D78"/>
    <w:rsid w:val="00451D53"/>
    <w:rsid w:val="00451F0D"/>
    <w:rsid w:val="00456D6C"/>
    <w:rsid w:val="004570CC"/>
    <w:rsid w:val="004574E5"/>
    <w:rsid w:val="004646EE"/>
    <w:rsid w:val="00470E1F"/>
    <w:rsid w:val="004900CE"/>
    <w:rsid w:val="004B3031"/>
    <w:rsid w:val="004B48F1"/>
    <w:rsid w:val="004C1E63"/>
    <w:rsid w:val="004C1F4F"/>
    <w:rsid w:val="004D022F"/>
    <w:rsid w:val="004E6B3F"/>
    <w:rsid w:val="004F18A8"/>
    <w:rsid w:val="004F2A99"/>
    <w:rsid w:val="004F2FD7"/>
    <w:rsid w:val="004F42DC"/>
    <w:rsid w:val="004F58A4"/>
    <w:rsid w:val="004F71CF"/>
    <w:rsid w:val="00504A18"/>
    <w:rsid w:val="0051062E"/>
    <w:rsid w:val="005112B7"/>
    <w:rsid w:val="0051573D"/>
    <w:rsid w:val="005214DB"/>
    <w:rsid w:val="00531834"/>
    <w:rsid w:val="00531E09"/>
    <w:rsid w:val="0054425F"/>
    <w:rsid w:val="00561913"/>
    <w:rsid w:val="0056236A"/>
    <w:rsid w:val="00573413"/>
    <w:rsid w:val="00590027"/>
    <w:rsid w:val="00590EA1"/>
    <w:rsid w:val="005936FF"/>
    <w:rsid w:val="005B0131"/>
    <w:rsid w:val="005B508F"/>
    <w:rsid w:val="005B7A0D"/>
    <w:rsid w:val="005C4D44"/>
    <w:rsid w:val="005D5893"/>
    <w:rsid w:val="005E02F4"/>
    <w:rsid w:val="005E3A0D"/>
    <w:rsid w:val="005E4235"/>
    <w:rsid w:val="005E786A"/>
    <w:rsid w:val="005F5438"/>
    <w:rsid w:val="00601BE8"/>
    <w:rsid w:val="006049ED"/>
    <w:rsid w:val="00606D0D"/>
    <w:rsid w:val="006115C3"/>
    <w:rsid w:val="0061282E"/>
    <w:rsid w:val="0061342C"/>
    <w:rsid w:val="00614D11"/>
    <w:rsid w:val="00615080"/>
    <w:rsid w:val="00616B96"/>
    <w:rsid w:val="0063702F"/>
    <w:rsid w:val="00643CB8"/>
    <w:rsid w:val="006478BF"/>
    <w:rsid w:val="006516A7"/>
    <w:rsid w:val="0065441B"/>
    <w:rsid w:val="00662807"/>
    <w:rsid w:val="00664831"/>
    <w:rsid w:val="00665F3C"/>
    <w:rsid w:val="00671491"/>
    <w:rsid w:val="0067155B"/>
    <w:rsid w:val="00672884"/>
    <w:rsid w:val="00677310"/>
    <w:rsid w:val="00680819"/>
    <w:rsid w:val="00691626"/>
    <w:rsid w:val="00697000"/>
    <w:rsid w:val="0069729B"/>
    <w:rsid w:val="006A3164"/>
    <w:rsid w:val="006B1D12"/>
    <w:rsid w:val="006B618E"/>
    <w:rsid w:val="006C0DF5"/>
    <w:rsid w:val="006C4630"/>
    <w:rsid w:val="006C4D0A"/>
    <w:rsid w:val="006D3A9F"/>
    <w:rsid w:val="006D40FC"/>
    <w:rsid w:val="006E01ED"/>
    <w:rsid w:val="006E0C23"/>
    <w:rsid w:val="006E47FF"/>
    <w:rsid w:val="006F18DC"/>
    <w:rsid w:val="006F1D12"/>
    <w:rsid w:val="0070599E"/>
    <w:rsid w:val="00707246"/>
    <w:rsid w:val="00710492"/>
    <w:rsid w:val="0071049F"/>
    <w:rsid w:val="00714082"/>
    <w:rsid w:val="007201A3"/>
    <w:rsid w:val="00726C37"/>
    <w:rsid w:val="007370CF"/>
    <w:rsid w:val="00741614"/>
    <w:rsid w:val="007424A8"/>
    <w:rsid w:val="00753BB6"/>
    <w:rsid w:val="00753DFF"/>
    <w:rsid w:val="00757A42"/>
    <w:rsid w:val="007624BC"/>
    <w:rsid w:val="007644B5"/>
    <w:rsid w:val="00766D30"/>
    <w:rsid w:val="00770E6F"/>
    <w:rsid w:val="007725D9"/>
    <w:rsid w:val="00781D5D"/>
    <w:rsid w:val="00793DD0"/>
    <w:rsid w:val="007A473A"/>
    <w:rsid w:val="007A64AB"/>
    <w:rsid w:val="007A7E87"/>
    <w:rsid w:val="007B4453"/>
    <w:rsid w:val="007B7B93"/>
    <w:rsid w:val="007C16C2"/>
    <w:rsid w:val="007C2900"/>
    <w:rsid w:val="007E5D03"/>
    <w:rsid w:val="0080272A"/>
    <w:rsid w:val="00802E02"/>
    <w:rsid w:val="00803788"/>
    <w:rsid w:val="00812171"/>
    <w:rsid w:val="0082485D"/>
    <w:rsid w:val="0084610F"/>
    <w:rsid w:val="008549AC"/>
    <w:rsid w:val="00856D43"/>
    <w:rsid w:val="008642EB"/>
    <w:rsid w:val="008750AC"/>
    <w:rsid w:val="00881CF9"/>
    <w:rsid w:val="008948FD"/>
    <w:rsid w:val="00894BC5"/>
    <w:rsid w:val="00895B59"/>
    <w:rsid w:val="008D055C"/>
    <w:rsid w:val="008D1D50"/>
    <w:rsid w:val="008E0783"/>
    <w:rsid w:val="008F0A29"/>
    <w:rsid w:val="008F6257"/>
    <w:rsid w:val="00903AAB"/>
    <w:rsid w:val="00903D42"/>
    <w:rsid w:val="0090465B"/>
    <w:rsid w:val="009051E6"/>
    <w:rsid w:val="00906FAE"/>
    <w:rsid w:val="00911362"/>
    <w:rsid w:val="00911646"/>
    <w:rsid w:val="00920296"/>
    <w:rsid w:val="0092190B"/>
    <w:rsid w:val="0092555D"/>
    <w:rsid w:val="0092618D"/>
    <w:rsid w:val="009334F9"/>
    <w:rsid w:val="00934DA7"/>
    <w:rsid w:val="009452AC"/>
    <w:rsid w:val="009521A6"/>
    <w:rsid w:val="00960927"/>
    <w:rsid w:val="00987264"/>
    <w:rsid w:val="00993641"/>
    <w:rsid w:val="009A0ED7"/>
    <w:rsid w:val="009A5BC5"/>
    <w:rsid w:val="009C7F40"/>
    <w:rsid w:val="009D04D3"/>
    <w:rsid w:val="009D241F"/>
    <w:rsid w:val="009D603A"/>
    <w:rsid w:val="009D7453"/>
    <w:rsid w:val="009E0665"/>
    <w:rsid w:val="00A130F2"/>
    <w:rsid w:val="00A134FA"/>
    <w:rsid w:val="00A272BB"/>
    <w:rsid w:val="00A30095"/>
    <w:rsid w:val="00A30FF4"/>
    <w:rsid w:val="00A46783"/>
    <w:rsid w:val="00A6452F"/>
    <w:rsid w:val="00A71CC9"/>
    <w:rsid w:val="00A86D79"/>
    <w:rsid w:val="00A93A9D"/>
    <w:rsid w:val="00A97522"/>
    <w:rsid w:val="00A97DDB"/>
    <w:rsid w:val="00AA4891"/>
    <w:rsid w:val="00AB1C38"/>
    <w:rsid w:val="00AB28EC"/>
    <w:rsid w:val="00AB6E9B"/>
    <w:rsid w:val="00AC3EE1"/>
    <w:rsid w:val="00AD056D"/>
    <w:rsid w:val="00AD3180"/>
    <w:rsid w:val="00AD7E78"/>
    <w:rsid w:val="00AE441C"/>
    <w:rsid w:val="00AE509F"/>
    <w:rsid w:val="00B1298D"/>
    <w:rsid w:val="00B159FC"/>
    <w:rsid w:val="00B15D8A"/>
    <w:rsid w:val="00B24336"/>
    <w:rsid w:val="00B307AE"/>
    <w:rsid w:val="00B341E3"/>
    <w:rsid w:val="00B34757"/>
    <w:rsid w:val="00B417B5"/>
    <w:rsid w:val="00B4194F"/>
    <w:rsid w:val="00B41967"/>
    <w:rsid w:val="00B53E78"/>
    <w:rsid w:val="00B609C5"/>
    <w:rsid w:val="00B63888"/>
    <w:rsid w:val="00B6558E"/>
    <w:rsid w:val="00B7138C"/>
    <w:rsid w:val="00B7521E"/>
    <w:rsid w:val="00B77CBA"/>
    <w:rsid w:val="00B87129"/>
    <w:rsid w:val="00B907D3"/>
    <w:rsid w:val="00BA14E7"/>
    <w:rsid w:val="00BA245C"/>
    <w:rsid w:val="00BB086D"/>
    <w:rsid w:val="00BB213A"/>
    <w:rsid w:val="00BB6A38"/>
    <w:rsid w:val="00BC0C70"/>
    <w:rsid w:val="00BC11A2"/>
    <w:rsid w:val="00BC5AC5"/>
    <w:rsid w:val="00BC7A29"/>
    <w:rsid w:val="00BD04A2"/>
    <w:rsid w:val="00BD2318"/>
    <w:rsid w:val="00BE1ED7"/>
    <w:rsid w:val="00BF4987"/>
    <w:rsid w:val="00BF5D5E"/>
    <w:rsid w:val="00C10909"/>
    <w:rsid w:val="00C2037D"/>
    <w:rsid w:val="00C24D93"/>
    <w:rsid w:val="00C26F89"/>
    <w:rsid w:val="00C30ACE"/>
    <w:rsid w:val="00C37CC8"/>
    <w:rsid w:val="00C44A97"/>
    <w:rsid w:val="00C45D91"/>
    <w:rsid w:val="00C4777E"/>
    <w:rsid w:val="00C502E4"/>
    <w:rsid w:val="00C5171C"/>
    <w:rsid w:val="00C52A75"/>
    <w:rsid w:val="00C55D55"/>
    <w:rsid w:val="00C705EF"/>
    <w:rsid w:val="00C72FC5"/>
    <w:rsid w:val="00C75E98"/>
    <w:rsid w:val="00C85637"/>
    <w:rsid w:val="00C93AF0"/>
    <w:rsid w:val="00CA3B5D"/>
    <w:rsid w:val="00CB3472"/>
    <w:rsid w:val="00CC68E2"/>
    <w:rsid w:val="00CE1599"/>
    <w:rsid w:val="00CE351B"/>
    <w:rsid w:val="00CE47E1"/>
    <w:rsid w:val="00CF0AC2"/>
    <w:rsid w:val="00CF0D43"/>
    <w:rsid w:val="00D06344"/>
    <w:rsid w:val="00D06D54"/>
    <w:rsid w:val="00D107B6"/>
    <w:rsid w:val="00D13EA5"/>
    <w:rsid w:val="00D143C8"/>
    <w:rsid w:val="00D17709"/>
    <w:rsid w:val="00D271D8"/>
    <w:rsid w:val="00D317E2"/>
    <w:rsid w:val="00D31AE5"/>
    <w:rsid w:val="00D32D5D"/>
    <w:rsid w:val="00D54935"/>
    <w:rsid w:val="00D60436"/>
    <w:rsid w:val="00D60A50"/>
    <w:rsid w:val="00D630E1"/>
    <w:rsid w:val="00D65A8C"/>
    <w:rsid w:val="00D70BCE"/>
    <w:rsid w:val="00D73642"/>
    <w:rsid w:val="00D74744"/>
    <w:rsid w:val="00D77B11"/>
    <w:rsid w:val="00D934C3"/>
    <w:rsid w:val="00D93F4B"/>
    <w:rsid w:val="00DA19FA"/>
    <w:rsid w:val="00DA1D27"/>
    <w:rsid w:val="00DA7CDE"/>
    <w:rsid w:val="00DB134A"/>
    <w:rsid w:val="00DB3E7B"/>
    <w:rsid w:val="00DC35A3"/>
    <w:rsid w:val="00DC612D"/>
    <w:rsid w:val="00DE4D03"/>
    <w:rsid w:val="00DE7684"/>
    <w:rsid w:val="00DE79ED"/>
    <w:rsid w:val="00DF54BD"/>
    <w:rsid w:val="00DF7226"/>
    <w:rsid w:val="00DF7BD5"/>
    <w:rsid w:val="00E13323"/>
    <w:rsid w:val="00E14814"/>
    <w:rsid w:val="00E14980"/>
    <w:rsid w:val="00E205CC"/>
    <w:rsid w:val="00E33E17"/>
    <w:rsid w:val="00E35691"/>
    <w:rsid w:val="00E37CCD"/>
    <w:rsid w:val="00E5640F"/>
    <w:rsid w:val="00E62991"/>
    <w:rsid w:val="00E64EB4"/>
    <w:rsid w:val="00E7012C"/>
    <w:rsid w:val="00E715E9"/>
    <w:rsid w:val="00E777A7"/>
    <w:rsid w:val="00E82B28"/>
    <w:rsid w:val="00E86267"/>
    <w:rsid w:val="00E94F19"/>
    <w:rsid w:val="00EA2CB0"/>
    <w:rsid w:val="00EA5CB9"/>
    <w:rsid w:val="00EC15D1"/>
    <w:rsid w:val="00EC213B"/>
    <w:rsid w:val="00EC2BE1"/>
    <w:rsid w:val="00ED0A80"/>
    <w:rsid w:val="00ED2D64"/>
    <w:rsid w:val="00EE5B25"/>
    <w:rsid w:val="00EE635A"/>
    <w:rsid w:val="00EE6A84"/>
    <w:rsid w:val="00EF0770"/>
    <w:rsid w:val="00EF3B42"/>
    <w:rsid w:val="00EF3FDE"/>
    <w:rsid w:val="00F17385"/>
    <w:rsid w:val="00F31569"/>
    <w:rsid w:val="00F51F9A"/>
    <w:rsid w:val="00F52BE6"/>
    <w:rsid w:val="00F53FF8"/>
    <w:rsid w:val="00F621A2"/>
    <w:rsid w:val="00F6466F"/>
    <w:rsid w:val="00F70C9E"/>
    <w:rsid w:val="00F742C5"/>
    <w:rsid w:val="00F8133E"/>
    <w:rsid w:val="00F87221"/>
    <w:rsid w:val="00F87F0C"/>
    <w:rsid w:val="00F935CF"/>
    <w:rsid w:val="00F973A3"/>
    <w:rsid w:val="00FB0180"/>
    <w:rsid w:val="00FB0DB5"/>
    <w:rsid w:val="00FC2836"/>
    <w:rsid w:val="00FC3C4C"/>
    <w:rsid w:val="00FC4E4D"/>
    <w:rsid w:val="00FD3EC6"/>
    <w:rsid w:val="00FE1FE4"/>
    <w:rsid w:val="00FE7EC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32DFDF0B"/>
  <w15:chartTrackingRefBased/>
  <w15:docId w15:val="{EAC6F8F1-62A3-4B22-B600-CCD8E3207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lang w:val="en-GB" w:eastAsia="en-GB"/>
    </w:rPr>
  </w:style>
  <w:style w:type="paragraph" w:styleId="Heading4">
    <w:name w:val="heading 4"/>
    <w:basedOn w:val="Normal"/>
    <w:link w:val="Heading4Char"/>
    <w:uiPriority w:val="9"/>
    <w:qFormat/>
    <w:rsid w:val="00BF5D5E"/>
    <w:pPr>
      <w:spacing w:before="100" w:beforeAutospacing="1" w:after="100" w:afterAutospacing="1"/>
      <w:outlineLvl w:val="3"/>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37797"/>
    <w:pPr>
      <w:tabs>
        <w:tab w:val="center" w:pos="4153"/>
        <w:tab w:val="right" w:pos="8306"/>
      </w:tabs>
    </w:pPr>
  </w:style>
  <w:style w:type="paragraph" w:styleId="Footer">
    <w:name w:val="footer"/>
    <w:basedOn w:val="Normal"/>
    <w:link w:val="FooterChar"/>
    <w:uiPriority w:val="99"/>
    <w:rsid w:val="00437797"/>
    <w:pPr>
      <w:tabs>
        <w:tab w:val="center" w:pos="4153"/>
        <w:tab w:val="right" w:pos="8306"/>
      </w:tabs>
    </w:pPr>
    <w:rPr>
      <w:lang w:val="x-none" w:eastAsia="x-none"/>
    </w:rPr>
  </w:style>
  <w:style w:type="paragraph" w:styleId="BalloonText">
    <w:name w:val="Balloon Text"/>
    <w:basedOn w:val="Normal"/>
    <w:semiHidden/>
    <w:rsid w:val="00E33E17"/>
    <w:rPr>
      <w:rFonts w:ascii="Tahoma" w:hAnsi="Tahoma" w:cs="Tahoma"/>
      <w:sz w:val="16"/>
      <w:szCs w:val="16"/>
    </w:rPr>
  </w:style>
  <w:style w:type="table" w:styleId="TableGrid">
    <w:name w:val="Table Grid"/>
    <w:basedOn w:val="TableNormal"/>
    <w:uiPriority w:val="39"/>
    <w:rsid w:val="008027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A272BB"/>
    <w:rPr>
      <w:b/>
      <w:bCs/>
    </w:rPr>
  </w:style>
  <w:style w:type="character" w:styleId="Hyperlink">
    <w:name w:val="Hyperlink"/>
    <w:rsid w:val="00DB134A"/>
    <w:rPr>
      <w:color w:val="0000FF"/>
      <w:u w:val="single"/>
    </w:rPr>
  </w:style>
  <w:style w:type="table" w:styleId="MediumGrid2-Accent2">
    <w:name w:val="Medium Grid 2 Accent 2"/>
    <w:basedOn w:val="TableNormal"/>
    <w:uiPriority w:val="68"/>
    <w:rsid w:val="00EC2BE1"/>
    <w:rPr>
      <w:rFonts w:ascii="Cambria" w:hAnsi="Cambria"/>
      <w:color w:val="000000"/>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TableClassic3">
    <w:name w:val="Table Classic 3"/>
    <w:basedOn w:val="TableNormal"/>
    <w:rsid w:val="003E776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umns3">
    <w:name w:val="Table Columns 3"/>
    <w:basedOn w:val="TableNormal"/>
    <w:rsid w:val="003E776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MediumGrid3-Accent6">
    <w:name w:val="Medium Grid 3 Accent 6"/>
    <w:basedOn w:val="TableNormal"/>
    <w:uiPriority w:val="69"/>
    <w:rsid w:val="00404CC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LightGrid-Accent2">
    <w:name w:val="Light Grid Accent 2"/>
    <w:basedOn w:val="TableNormal"/>
    <w:uiPriority w:val="62"/>
    <w:rsid w:val="00404CC8"/>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FooterChar">
    <w:name w:val="Footer Char"/>
    <w:link w:val="Footer"/>
    <w:uiPriority w:val="99"/>
    <w:rsid w:val="00404CC8"/>
    <w:rPr>
      <w:rFonts w:ascii="Arial" w:hAnsi="Arial"/>
      <w:sz w:val="24"/>
      <w:szCs w:val="24"/>
    </w:rPr>
  </w:style>
  <w:style w:type="character" w:customStyle="1" w:styleId="Heading4Char">
    <w:name w:val="Heading 4 Char"/>
    <w:link w:val="Heading4"/>
    <w:uiPriority w:val="9"/>
    <w:rsid w:val="00BF5D5E"/>
    <w:rPr>
      <w:b/>
      <w:bCs/>
      <w:sz w:val="24"/>
      <w:szCs w:val="24"/>
    </w:rPr>
  </w:style>
  <w:style w:type="paragraph" w:styleId="NormalWeb">
    <w:name w:val="Normal (Web)"/>
    <w:basedOn w:val="Normal"/>
    <w:uiPriority w:val="99"/>
    <w:unhideWhenUsed/>
    <w:rsid w:val="00BF5D5E"/>
    <w:pPr>
      <w:spacing w:before="100" w:beforeAutospacing="1" w:after="100" w:afterAutospacing="1"/>
    </w:pPr>
    <w:rPr>
      <w:rFonts w:ascii="Times New Roman" w:hAnsi="Times New Roman"/>
    </w:rPr>
  </w:style>
  <w:style w:type="character" w:styleId="UnresolvedMention">
    <w:name w:val="Unresolved Mention"/>
    <w:uiPriority w:val="99"/>
    <w:semiHidden/>
    <w:unhideWhenUsed/>
    <w:rsid w:val="00BC11A2"/>
    <w:rPr>
      <w:color w:val="605E5C"/>
      <w:shd w:val="clear" w:color="auto" w:fill="E1DFDD"/>
    </w:rPr>
  </w:style>
  <w:style w:type="character" w:styleId="FollowedHyperlink">
    <w:name w:val="FollowedHyperlink"/>
    <w:basedOn w:val="DefaultParagraphFont"/>
    <w:rsid w:val="007424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289564">
      <w:bodyDiv w:val="1"/>
      <w:marLeft w:val="0"/>
      <w:marRight w:val="0"/>
      <w:marTop w:val="0"/>
      <w:marBottom w:val="0"/>
      <w:divBdr>
        <w:top w:val="none" w:sz="0" w:space="0" w:color="auto"/>
        <w:left w:val="none" w:sz="0" w:space="0" w:color="auto"/>
        <w:bottom w:val="none" w:sz="0" w:space="0" w:color="auto"/>
        <w:right w:val="none" w:sz="0" w:space="0" w:color="auto"/>
      </w:divBdr>
    </w:div>
    <w:div w:id="500703516">
      <w:bodyDiv w:val="1"/>
      <w:marLeft w:val="0"/>
      <w:marRight w:val="0"/>
      <w:marTop w:val="0"/>
      <w:marBottom w:val="0"/>
      <w:divBdr>
        <w:top w:val="none" w:sz="0" w:space="0" w:color="auto"/>
        <w:left w:val="none" w:sz="0" w:space="0" w:color="auto"/>
        <w:bottom w:val="none" w:sz="0" w:space="0" w:color="auto"/>
        <w:right w:val="none" w:sz="0" w:space="0" w:color="auto"/>
      </w:divBdr>
    </w:div>
    <w:div w:id="831796516">
      <w:bodyDiv w:val="1"/>
      <w:marLeft w:val="0"/>
      <w:marRight w:val="0"/>
      <w:marTop w:val="0"/>
      <w:marBottom w:val="0"/>
      <w:divBdr>
        <w:top w:val="none" w:sz="0" w:space="0" w:color="auto"/>
        <w:left w:val="none" w:sz="0" w:space="0" w:color="auto"/>
        <w:bottom w:val="none" w:sz="0" w:space="0" w:color="auto"/>
        <w:right w:val="none" w:sz="0" w:space="0" w:color="auto"/>
      </w:divBdr>
    </w:div>
    <w:div w:id="881407488">
      <w:bodyDiv w:val="1"/>
      <w:marLeft w:val="0"/>
      <w:marRight w:val="0"/>
      <w:marTop w:val="0"/>
      <w:marBottom w:val="0"/>
      <w:divBdr>
        <w:top w:val="none" w:sz="0" w:space="0" w:color="auto"/>
        <w:left w:val="none" w:sz="0" w:space="0" w:color="auto"/>
        <w:bottom w:val="none" w:sz="0" w:space="0" w:color="auto"/>
        <w:right w:val="none" w:sz="0" w:space="0" w:color="auto"/>
      </w:divBdr>
      <w:divsChild>
        <w:div w:id="323166465">
          <w:marLeft w:val="0"/>
          <w:marRight w:val="0"/>
          <w:marTop w:val="0"/>
          <w:marBottom w:val="0"/>
          <w:divBdr>
            <w:top w:val="none" w:sz="0" w:space="0" w:color="auto"/>
            <w:left w:val="none" w:sz="0" w:space="0" w:color="auto"/>
            <w:bottom w:val="none" w:sz="0" w:space="0" w:color="auto"/>
            <w:right w:val="none" w:sz="0" w:space="0" w:color="auto"/>
          </w:divBdr>
        </w:div>
      </w:divsChild>
    </w:div>
    <w:div w:id="885213503">
      <w:bodyDiv w:val="1"/>
      <w:marLeft w:val="0"/>
      <w:marRight w:val="0"/>
      <w:marTop w:val="0"/>
      <w:marBottom w:val="0"/>
      <w:divBdr>
        <w:top w:val="none" w:sz="0" w:space="0" w:color="auto"/>
        <w:left w:val="none" w:sz="0" w:space="0" w:color="auto"/>
        <w:bottom w:val="none" w:sz="0" w:space="0" w:color="auto"/>
        <w:right w:val="none" w:sz="0" w:space="0" w:color="auto"/>
      </w:divBdr>
    </w:div>
    <w:div w:id="1207260814">
      <w:bodyDiv w:val="1"/>
      <w:marLeft w:val="0"/>
      <w:marRight w:val="0"/>
      <w:marTop w:val="0"/>
      <w:marBottom w:val="0"/>
      <w:divBdr>
        <w:top w:val="none" w:sz="0" w:space="0" w:color="auto"/>
        <w:left w:val="none" w:sz="0" w:space="0" w:color="auto"/>
        <w:bottom w:val="none" w:sz="0" w:space="0" w:color="auto"/>
        <w:right w:val="none" w:sz="0" w:space="0" w:color="auto"/>
      </w:divBdr>
    </w:div>
    <w:div w:id="1348752268">
      <w:bodyDiv w:val="1"/>
      <w:marLeft w:val="0"/>
      <w:marRight w:val="0"/>
      <w:marTop w:val="0"/>
      <w:marBottom w:val="0"/>
      <w:divBdr>
        <w:top w:val="none" w:sz="0" w:space="0" w:color="auto"/>
        <w:left w:val="none" w:sz="0" w:space="0" w:color="auto"/>
        <w:bottom w:val="none" w:sz="0" w:space="0" w:color="auto"/>
        <w:right w:val="none" w:sz="0" w:space="0" w:color="auto"/>
      </w:divBdr>
    </w:div>
    <w:div w:id="165124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ishaahmed@manchesterdeafcentre.com"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crackinggoodfood.org/catering/"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penkitchenmcr.co.uk/"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manchesterdeafcentre.com/events/rileys-bar/"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ishaahmed@manchesterdeafcentre.com" TargetMode="External"/><Relationship Id="rId22" Type="http://schemas.openxmlformats.org/officeDocument/2006/relationships/hyperlink" Target="mailto:bookings@manchesterdeafcentr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Z:\General\Templates\MDC%20Letterhead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be43fa8-c8fe-4877-946b-36f6e720d229">
      <Terms xmlns="http://schemas.microsoft.com/office/infopath/2007/PartnerControls"/>
    </lcf76f155ced4ddcb4097134ff3c332f>
    <TaxCatchAll xmlns="62f6a3a4-c7b1-4511-b053-19be6fd6084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2BC438789A8B4D96F1F68CC354658B" ma:contentTypeVersion="15" ma:contentTypeDescription="Create a new document." ma:contentTypeScope="" ma:versionID="1d797fa5f80a5ba2707b1aa6891b0310">
  <xsd:schema xmlns:xsd="http://www.w3.org/2001/XMLSchema" xmlns:xs="http://www.w3.org/2001/XMLSchema" xmlns:p="http://schemas.microsoft.com/office/2006/metadata/properties" xmlns:ns2="2be43fa8-c8fe-4877-946b-36f6e720d229" xmlns:ns3="62f6a3a4-c7b1-4511-b053-19be6fd6084d" targetNamespace="http://schemas.microsoft.com/office/2006/metadata/properties" ma:root="true" ma:fieldsID="a6a7b7dc18212411386305f2635ae4d5" ns2:_="" ns3:_="">
    <xsd:import namespace="2be43fa8-c8fe-4877-946b-36f6e720d229"/>
    <xsd:import namespace="62f6a3a4-c7b1-4511-b053-19be6fd6084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e43fa8-c8fe-4877-946b-36f6e720d2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3afa0e4-c9e2-46c4-8515-016a0e57226d"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f6a3a4-c7b1-4511-b053-19be6fd6084d"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f1d22a7-97d2-47c0-8e12-6ca7dcb2ffb2}" ma:internalName="TaxCatchAll" ma:showField="CatchAllData" ma:web="62f6a3a4-c7b1-4511-b053-19be6fd6084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888BF-9D5A-48D7-997D-E87F6B77BD58}">
  <ds:schemaRefs>
    <ds:schemaRef ds:uri="http://schemas.openxmlformats.org/package/2006/metadata/core-properties"/>
    <ds:schemaRef ds:uri="http://www.w3.org/XML/1998/namespace"/>
    <ds:schemaRef ds:uri="http://schemas.microsoft.com/office/2006/documentManagement/types"/>
    <ds:schemaRef ds:uri="http://purl.org/dc/elements/1.1/"/>
    <ds:schemaRef ds:uri="http://schemas.microsoft.com/office/2006/metadata/properties"/>
    <ds:schemaRef ds:uri="http://purl.org/dc/terms/"/>
    <ds:schemaRef ds:uri="http://purl.org/dc/dcmitype/"/>
    <ds:schemaRef ds:uri="62f6a3a4-c7b1-4511-b053-19be6fd6084d"/>
    <ds:schemaRef ds:uri="http://schemas.microsoft.com/office/infopath/2007/PartnerControls"/>
    <ds:schemaRef ds:uri="2be43fa8-c8fe-4877-946b-36f6e720d229"/>
  </ds:schemaRefs>
</ds:datastoreItem>
</file>

<file path=customXml/itemProps2.xml><?xml version="1.0" encoding="utf-8"?>
<ds:datastoreItem xmlns:ds="http://schemas.openxmlformats.org/officeDocument/2006/customXml" ds:itemID="{B57E5E46-9763-4F02-908A-925320E51A31}">
  <ds:schemaRefs>
    <ds:schemaRef ds:uri="http://schemas.microsoft.com/sharepoint/v3/contenttype/forms"/>
  </ds:schemaRefs>
</ds:datastoreItem>
</file>

<file path=customXml/itemProps3.xml><?xml version="1.0" encoding="utf-8"?>
<ds:datastoreItem xmlns:ds="http://schemas.openxmlformats.org/officeDocument/2006/customXml" ds:itemID="{18CF16F0-A424-411E-936D-13DBF886C5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e43fa8-c8fe-4877-946b-36f6e720d229"/>
    <ds:schemaRef ds:uri="62f6a3a4-c7b1-4511-b053-19be6fd60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2C19CB-0F51-4518-AD0C-A9BD9888C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MDC Letterhead1</Template>
  <TotalTime>0</TotalTime>
  <Pages>5</Pages>
  <Words>1092</Words>
  <Characters>6225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Communication Support Service</vt:lpstr>
    </vt:vector>
  </TitlesOfParts>
  <Company>Manchester Deaf Centre</Company>
  <LinksUpToDate>false</LinksUpToDate>
  <CharactersWithSpaces>7303</CharactersWithSpaces>
  <SharedDoc>false</SharedDoc>
  <HLinks>
    <vt:vector size="36" baseType="variant">
      <vt:variant>
        <vt:i4>3735573</vt:i4>
      </vt:variant>
      <vt:variant>
        <vt:i4>15</vt:i4>
      </vt:variant>
      <vt:variant>
        <vt:i4>0</vt:i4>
      </vt:variant>
      <vt:variant>
        <vt:i4>5</vt:i4>
      </vt:variant>
      <vt:variant>
        <vt:lpwstr>mailto:bookings@manchesterdeafcentre.com</vt:lpwstr>
      </vt:variant>
      <vt:variant>
        <vt:lpwstr/>
      </vt:variant>
      <vt:variant>
        <vt:i4>6553705</vt:i4>
      </vt:variant>
      <vt:variant>
        <vt:i4>12</vt:i4>
      </vt:variant>
      <vt:variant>
        <vt:i4>0</vt:i4>
      </vt:variant>
      <vt:variant>
        <vt:i4>5</vt:i4>
      </vt:variant>
      <vt:variant>
        <vt:lpwstr>https://www.manchesterdeafcentre.com/events/rileys-bar/</vt:lpwstr>
      </vt:variant>
      <vt:variant>
        <vt:lpwstr/>
      </vt:variant>
      <vt:variant>
        <vt:i4>4456549</vt:i4>
      </vt:variant>
      <vt:variant>
        <vt:i4>9</vt:i4>
      </vt:variant>
      <vt:variant>
        <vt:i4>0</vt:i4>
      </vt:variant>
      <vt:variant>
        <vt:i4>5</vt:i4>
      </vt:variant>
      <vt:variant>
        <vt:lpwstr>mailto:aishaahmed@manchesterdeafcentre.com</vt:lpwstr>
      </vt:variant>
      <vt:variant>
        <vt:lpwstr/>
      </vt:variant>
      <vt:variant>
        <vt:i4>4456549</vt:i4>
      </vt:variant>
      <vt:variant>
        <vt:i4>6</vt:i4>
      </vt:variant>
      <vt:variant>
        <vt:i4>0</vt:i4>
      </vt:variant>
      <vt:variant>
        <vt:i4>5</vt:i4>
      </vt:variant>
      <vt:variant>
        <vt:lpwstr>mailto:aishaahmed@manchesterdeafcentre.com</vt:lpwstr>
      </vt:variant>
      <vt:variant>
        <vt:lpwstr/>
      </vt:variant>
      <vt:variant>
        <vt:i4>2228287</vt:i4>
      </vt:variant>
      <vt:variant>
        <vt:i4>3</vt:i4>
      </vt:variant>
      <vt:variant>
        <vt:i4>0</vt:i4>
      </vt:variant>
      <vt:variant>
        <vt:i4>5</vt:i4>
      </vt:variant>
      <vt:variant>
        <vt:lpwstr>https://crackinggoodfood.org/catering/</vt:lpwstr>
      </vt:variant>
      <vt:variant>
        <vt:lpwstr/>
      </vt:variant>
      <vt:variant>
        <vt:i4>4</vt:i4>
      </vt:variant>
      <vt:variant>
        <vt:i4>0</vt:i4>
      </vt:variant>
      <vt:variant>
        <vt:i4>0</vt:i4>
      </vt:variant>
      <vt:variant>
        <vt:i4>5</vt:i4>
      </vt:variant>
      <vt:variant>
        <vt:lpwstr>https://www.openkitchenmcr.co.uk/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 Support Service</dc:title>
  <dc:subject/>
  <dc:creator>Jude Nortier</dc:creator>
  <cp:keywords/>
  <cp:lastModifiedBy>Lucy Riding</cp:lastModifiedBy>
  <cp:revision>2</cp:revision>
  <cp:lastPrinted>2019-01-22T04:03:00Z</cp:lastPrinted>
  <dcterms:created xsi:type="dcterms:W3CDTF">2024-03-18T14:02:00Z</dcterms:created>
  <dcterms:modified xsi:type="dcterms:W3CDTF">2024-03-18T14:02:00Z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MediaServiceImageTags">
    <vt:lpwstr/>
  </property>
  <property fmtid="{D5CDD505-2E9C-101B-9397-08002B2CF9AE}" pid="5" name="ContentTypeId">
    <vt:lpwstr>0x010100992BC438789A8B4D96F1F68CC354658B</vt:lpwstr>
  </property>
</Properties>
</file>